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ACC61" w14:textId="77777777" w:rsidR="00566FC9" w:rsidRDefault="00566FC9" w:rsidP="00566FC9">
      <w:pPr>
        <w:pStyle w:val="KATEGORIER"/>
      </w:pPr>
      <w:r>
        <w:t>första</w:t>
      </w:r>
    </w:p>
    <w:p w14:paraId="599884CB" w14:textId="77777777" w:rsidR="00566FC9" w:rsidRPr="00F07121" w:rsidRDefault="00566FC9" w:rsidP="00F07121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16"/>
          <w:szCs w:val="16"/>
        </w:rPr>
      </w:pPr>
    </w:p>
    <w:p w14:paraId="4B2B4F50" w14:textId="52BDB3A4" w:rsidR="00566FC9" w:rsidRPr="00F75D24" w:rsidRDefault="009C3EF2" w:rsidP="00566FC9">
      <w:pPr>
        <w:pStyle w:val="ingredienser"/>
      </w:pPr>
      <w:r w:rsidRPr="00F75D24">
        <w:t>VATTENMELON &amp; FETAOST</w:t>
      </w:r>
    </w:p>
    <w:p w14:paraId="42E9E8AD" w14:textId="228FFC42" w:rsidR="009C3EF2" w:rsidRPr="00F75D24" w:rsidRDefault="009C3EF2" w:rsidP="00566FC9">
      <w:pPr>
        <w:pStyle w:val="ingredienser"/>
        <w:rPr>
          <w:sz w:val="22"/>
          <w:szCs w:val="22"/>
        </w:rPr>
      </w:pPr>
      <w:r w:rsidRPr="00F75D24">
        <w:rPr>
          <w:sz w:val="22"/>
          <w:szCs w:val="22"/>
        </w:rPr>
        <w:t xml:space="preserve">ekfatslagrad fetaost </w:t>
      </w:r>
    </w:p>
    <w:p w14:paraId="72BDA52A" w14:textId="4EEB7F09" w:rsidR="00566FC9" w:rsidRPr="00592A17" w:rsidRDefault="009C3EF2" w:rsidP="009C3EF2">
      <w:pPr>
        <w:pStyle w:val="ingredienser"/>
        <w:rPr>
          <w:sz w:val="16"/>
          <w:szCs w:val="16"/>
        </w:rPr>
      </w:pPr>
      <w:r w:rsidRPr="00F75D24">
        <w:rPr>
          <w:sz w:val="22"/>
          <w:szCs w:val="22"/>
        </w:rPr>
        <w:t xml:space="preserve"> balsamico</w:t>
      </w:r>
      <w:r w:rsidR="005D6251" w:rsidRPr="00F75D24">
        <w:rPr>
          <w:sz w:val="22"/>
          <w:szCs w:val="22"/>
        </w:rPr>
        <w:t xml:space="preserve"> / basilika</w:t>
      </w:r>
      <w:r w:rsidR="000D2847" w:rsidRPr="00F75D24">
        <w:rPr>
          <w:sz w:val="22"/>
          <w:szCs w:val="22"/>
        </w:rPr>
        <w:t xml:space="preserve"> / pistage</w:t>
      </w:r>
      <w:r w:rsidR="00566FC9" w:rsidRPr="00F75D24">
        <w:rPr>
          <w:sz w:val="22"/>
          <w:szCs w:val="22"/>
        </w:rPr>
        <w:br/>
      </w:r>
      <w:r w:rsidR="00566FC9" w:rsidRPr="00F75D24">
        <w:rPr>
          <w:sz w:val="18"/>
          <w:szCs w:val="18"/>
        </w:rPr>
        <w:t xml:space="preserve">Allergener: </w:t>
      </w:r>
      <w:r w:rsidRPr="00F75D24">
        <w:rPr>
          <w:sz w:val="18"/>
          <w:szCs w:val="18"/>
        </w:rPr>
        <w:t>laktos</w:t>
      </w:r>
      <w:r w:rsidR="000D2847" w:rsidRPr="00F75D24">
        <w:rPr>
          <w:sz w:val="18"/>
          <w:szCs w:val="18"/>
        </w:rPr>
        <w:t xml:space="preserve"> / nötter</w:t>
      </w:r>
    </w:p>
    <w:p w14:paraId="707637BD" w14:textId="3F6B5961" w:rsidR="00566FC9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165,-</w:t>
      </w:r>
    </w:p>
    <w:p w14:paraId="1B453A29" w14:textId="77777777" w:rsidR="00F07121" w:rsidRPr="00F07121" w:rsidRDefault="00F07121" w:rsidP="00566FC9">
      <w:pPr>
        <w:pStyle w:val="PRIS"/>
        <w:rPr>
          <w:i w:val="0"/>
          <w:iCs/>
          <w:sz w:val="16"/>
          <w:szCs w:val="16"/>
        </w:rPr>
      </w:pPr>
    </w:p>
    <w:p w14:paraId="73B2070B" w14:textId="77777777" w:rsidR="00F07121" w:rsidRPr="00F75D24" w:rsidRDefault="00F07121" w:rsidP="00F07121">
      <w:pPr>
        <w:pStyle w:val="ingredienser"/>
        <w:rPr>
          <w:sz w:val="26"/>
          <w:szCs w:val="28"/>
        </w:rPr>
      </w:pPr>
      <w:r>
        <w:t>RAGGMUNK</w:t>
      </w:r>
    </w:p>
    <w:p w14:paraId="0FC5340D" w14:textId="77777777" w:rsidR="00F07121" w:rsidRDefault="00F07121" w:rsidP="00F07121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stenbitsrom</w:t>
      </w:r>
      <w:r w:rsidRPr="00F75D24">
        <w:rPr>
          <w:caps w:val="0"/>
          <w:sz w:val="22"/>
          <w:szCs w:val="22"/>
        </w:rPr>
        <w:t xml:space="preserve"> / </w:t>
      </w:r>
      <w:proofErr w:type="gramStart"/>
      <w:r>
        <w:rPr>
          <w:caps w:val="0"/>
          <w:sz w:val="22"/>
          <w:szCs w:val="22"/>
        </w:rPr>
        <w:t>crème fraiche</w:t>
      </w:r>
      <w:proofErr w:type="gramEnd"/>
    </w:p>
    <w:p w14:paraId="1B6A7E5D" w14:textId="77777777" w:rsidR="00F07121" w:rsidRPr="00F75D24" w:rsidRDefault="00F07121" w:rsidP="00F07121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rödlök</w:t>
      </w:r>
      <w:r w:rsidRPr="00F75D24">
        <w:rPr>
          <w:caps w:val="0"/>
          <w:sz w:val="22"/>
          <w:szCs w:val="22"/>
        </w:rPr>
        <w:t xml:space="preserve"> / </w:t>
      </w:r>
      <w:r>
        <w:rPr>
          <w:caps w:val="0"/>
          <w:sz w:val="22"/>
          <w:szCs w:val="22"/>
        </w:rPr>
        <w:t>gräslök</w:t>
      </w:r>
    </w:p>
    <w:p w14:paraId="5F7E6CA2" w14:textId="77777777" w:rsidR="00F07121" w:rsidRPr="00F75D24" w:rsidRDefault="00F07121" w:rsidP="00F07121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</w:t>
      </w:r>
      <w:r>
        <w:rPr>
          <w:sz w:val="18"/>
          <w:szCs w:val="18"/>
        </w:rPr>
        <w:t>laktos</w:t>
      </w:r>
    </w:p>
    <w:p w14:paraId="09C55DF4" w14:textId="12E8FF60" w:rsidR="00F07121" w:rsidRPr="00F61424" w:rsidRDefault="00F07121" w:rsidP="00F07121">
      <w:pPr>
        <w:pStyle w:val="PRIS"/>
        <w:rPr>
          <w:sz w:val="21"/>
          <w:szCs w:val="21"/>
        </w:rPr>
      </w:pPr>
      <w:r>
        <w:rPr>
          <w:sz w:val="21"/>
          <w:szCs w:val="21"/>
        </w:rPr>
        <w:t>210</w:t>
      </w:r>
      <w:r w:rsidRPr="00F61424">
        <w:rPr>
          <w:sz w:val="21"/>
          <w:szCs w:val="21"/>
        </w:rPr>
        <w:t>,-</w:t>
      </w:r>
    </w:p>
    <w:p w14:paraId="024534B1" w14:textId="77777777" w:rsidR="00566FC9" w:rsidRPr="0086102C" w:rsidRDefault="00566FC9" w:rsidP="00566FC9">
      <w:pPr>
        <w:pStyle w:val="Rubrik-MAT"/>
        <w:rPr>
          <w:caps w:val="0"/>
          <w:sz w:val="16"/>
          <w:szCs w:val="16"/>
        </w:rPr>
      </w:pPr>
    </w:p>
    <w:p w14:paraId="3403147D" w14:textId="746F284F" w:rsidR="00566FC9" w:rsidRPr="00F75D24" w:rsidRDefault="00FB6ABA" w:rsidP="00566FC9">
      <w:pPr>
        <w:pStyle w:val="ingredienser"/>
      </w:pPr>
      <w:r>
        <w:t xml:space="preserve">NORRÖNA </w:t>
      </w:r>
      <w:r w:rsidR="00566FC9" w:rsidRPr="00F75D24">
        <w:t>MATJESSILL</w:t>
      </w:r>
    </w:p>
    <w:p w14:paraId="7535BD00" w14:textId="16A5A157" w:rsidR="00566FC9" w:rsidRPr="00F75D24" w:rsidRDefault="00737F37" w:rsidP="00566FC9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 w:rsidRPr="00F75D24">
        <w:rPr>
          <w:sz w:val="22"/>
          <w:szCs w:val="22"/>
        </w:rPr>
        <w:t>b</w:t>
      </w:r>
      <w:r w:rsidR="00566FC9" w:rsidRPr="00F75D24">
        <w:rPr>
          <w:sz w:val="22"/>
          <w:szCs w:val="22"/>
        </w:rPr>
        <w:t xml:space="preserve">rynt smör / ägg / rödlök </w:t>
      </w:r>
    </w:p>
    <w:p w14:paraId="29A0A5AF" w14:textId="77777777" w:rsidR="00566FC9" w:rsidRPr="00F75D24" w:rsidRDefault="00566FC9" w:rsidP="00566FC9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 w:rsidRPr="00F75D24">
        <w:rPr>
          <w:sz w:val="22"/>
          <w:szCs w:val="22"/>
        </w:rPr>
        <w:t>potatis /gräddfil / citron</w:t>
      </w:r>
    </w:p>
    <w:p w14:paraId="1300E7A5" w14:textId="0D450A1E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ägg / laktos </w:t>
      </w:r>
    </w:p>
    <w:p w14:paraId="24C359D8" w14:textId="72FE301F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 w:rsidR="00FB6ABA">
        <w:rPr>
          <w:sz w:val="18"/>
          <w:szCs w:val="18"/>
        </w:rPr>
        <w:t>Norge</w:t>
      </w:r>
    </w:p>
    <w:p w14:paraId="755A7015" w14:textId="77777777" w:rsidR="00566FC9" w:rsidRPr="00F61424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155,-</w:t>
      </w:r>
    </w:p>
    <w:p w14:paraId="298AD3CF" w14:textId="77777777" w:rsidR="00566FC9" w:rsidRDefault="00566FC9" w:rsidP="00566FC9">
      <w:pPr>
        <w:pStyle w:val="PRIS"/>
        <w:rPr>
          <w:i w:val="0"/>
          <w:iCs/>
          <w:sz w:val="16"/>
          <w:szCs w:val="16"/>
        </w:rPr>
      </w:pPr>
    </w:p>
    <w:p w14:paraId="32C8C7B0" w14:textId="000073E2" w:rsidR="003567B7" w:rsidRPr="00F75D24" w:rsidRDefault="00B6665E" w:rsidP="003567B7">
      <w:pPr>
        <w:pStyle w:val="ingredienser"/>
      </w:pPr>
      <w:r>
        <w:t>RÅBIFF</w:t>
      </w:r>
    </w:p>
    <w:p w14:paraId="5BA183CD" w14:textId="5260C409" w:rsidR="003567B7" w:rsidRPr="00F75D24" w:rsidRDefault="003567B7" w:rsidP="003567B7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 xml:space="preserve">jalapeñoolja </w:t>
      </w:r>
      <w:r w:rsidRPr="00F75D24">
        <w:rPr>
          <w:sz w:val="22"/>
          <w:szCs w:val="22"/>
        </w:rPr>
        <w:t>/</w:t>
      </w:r>
      <w:r w:rsidRPr="00F75D24">
        <w:rPr>
          <w:sz w:val="22"/>
          <w:szCs w:val="22"/>
        </w:rPr>
        <w:t xml:space="preserve"> </w:t>
      </w:r>
      <w:r>
        <w:rPr>
          <w:sz w:val="22"/>
          <w:szCs w:val="22"/>
        </w:rPr>
        <w:t>Stegsholmsost</w:t>
      </w:r>
      <w:r w:rsidRPr="00F75D24">
        <w:rPr>
          <w:sz w:val="22"/>
          <w:szCs w:val="22"/>
        </w:rPr>
        <w:t xml:space="preserve"> </w:t>
      </w:r>
      <w:r>
        <w:rPr>
          <w:sz w:val="22"/>
          <w:szCs w:val="22"/>
        </w:rPr>
        <w:t>vattenkrasse / rostad lök  äggulekräm</w:t>
      </w:r>
      <w:r w:rsidRPr="00F75D24">
        <w:rPr>
          <w:sz w:val="22"/>
          <w:szCs w:val="22"/>
        </w:rPr>
        <w:t xml:space="preserve"> </w:t>
      </w:r>
    </w:p>
    <w:p w14:paraId="6092578A" w14:textId="06042699" w:rsidR="003567B7" w:rsidRPr="00F75D24" w:rsidRDefault="003567B7" w:rsidP="003567B7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ägg / </w:t>
      </w:r>
      <w:r>
        <w:rPr>
          <w:sz w:val="18"/>
          <w:szCs w:val="18"/>
        </w:rPr>
        <w:t>gluten</w:t>
      </w:r>
    </w:p>
    <w:p w14:paraId="693538D9" w14:textId="7FD07D17" w:rsidR="003567B7" w:rsidRPr="00F75D24" w:rsidRDefault="003567B7" w:rsidP="003567B7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>
        <w:rPr>
          <w:sz w:val="18"/>
          <w:szCs w:val="18"/>
        </w:rPr>
        <w:t>Sverige</w:t>
      </w:r>
    </w:p>
    <w:p w14:paraId="514B36BD" w14:textId="4D7FE300" w:rsidR="00F07121" w:rsidRDefault="00F07121" w:rsidP="003567B7">
      <w:pPr>
        <w:pStyle w:val="PRIS"/>
        <w:rPr>
          <w:sz w:val="21"/>
          <w:szCs w:val="21"/>
        </w:rPr>
      </w:pPr>
      <w:r>
        <w:rPr>
          <w:sz w:val="21"/>
          <w:szCs w:val="21"/>
        </w:rPr>
        <w:t xml:space="preserve">halv </w:t>
      </w:r>
      <w:r w:rsidR="003567B7">
        <w:rPr>
          <w:sz w:val="21"/>
          <w:szCs w:val="21"/>
        </w:rPr>
        <w:t>195,-</w:t>
      </w:r>
      <w:r>
        <w:rPr>
          <w:sz w:val="21"/>
          <w:szCs w:val="21"/>
        </w:rPr>
        <w:t xml:space="preserve"> </w:t>
      </w:r>
    </w:p>
    <w:p w14:paraId="7E5D0065" w14:textId="5B75CD20" w:rsidR="003567B7" w:rsidRPr="00F61424" w:rsidRDefault="00F07121" w:rsidP="003567B7">
      <w:pPr>
        <w:pStyle w:val="PRIS"/>
        <w:rPr>
          <w:sz w:val="21"/>
          <w:szCs w:val="21"/>
        </w:rPr>
      </w:pPr>
      <w:r>
        <w:rPr>
          <w:sz w:val="21"/>
          <w:szCs w:val="21"/>
        </w:rPr>
        <w:t xml:space="preserve"> hel m. pommes 285,-</w:t>
      </w:r>
    </w:p>
    <w:p w14:paraId="09A24F4C" w14:textId="77777777" w:rsidR="003567B7" w:rsidRPr="00566FC9" w:rsidRDefault="003567B7" w:rsidP="003567B7">
      <w:pPr>
        <w:pStyle w:val="PRIS"/>
        <w:jc w:val="left"/>
        <w:rPr>
          <w:i w:val="0"/>
          <w:iCs/>
          <w:sz w:val="16"/>
          <w:szCs w:val="16"/>
        </w:rPr>
      </w:pPr>
    </w:p>
    <w:p w14:paraId="15419AA4" w14:textId="12159E07" w:rsidR="00566FC9" w:rsidRPr="001D2B03" w:rsidRDefault="00566FC9" w:rsidP="00566FC9">
      <w:pPr>
        <w:pStyle w:val="KATEGORIER"/>
        <w:rPr>
          <w:rFonts w:ascii="Cabin Medium" w:hAnsi="Cabin Medium"/>
          <w:b w:val="0"/>
          <w:bCs w:val="0"/>
          <w:caps w:val="0"/>
          <w:sz w:val="24"/>
          <w:szCs w:val="24"/>
        </w:rPr>
      </w:pPr>
      <w:r>
        <w:rPr>
          <w:i/>
          <w:iCs/>
          <w:sz w:val="21"/>
          <w:szCs w:val="21"/>
        </w:rPr>
        <w:br w:type="column"/>
      </w:r>
      <w:r>
        <w:t>andra</w:t>
      </w:r>
    </w:p>
    <w:p w14:paraId="10D64725" w14:textId="77777777" w:rsidR="00566FC9" w:rsidRPr="00F07121" w:rsidRDefault="00566FC9" w:rsidP="00566FC9">
      <w:pPr>
        <w:pStyle w:val="Rubrik-MAT"/>
        <w:ind w:left="-142" w:right="-286"/>
        <w:rPr>
          <w:sz w:val="16"/>
          <w:szCs w:val="16"/>
        </w:rPr>
      </w:pPr>
    </w:p>
    <w:p w14:paraId="45EE58AF" w14:textId="1768EBDC" w:rsidR="000D2847" w:rsidRPr="00F75D24" w:rsidRDefault="000D2847" w:rsidP="000D2847">
      <w:pPr>
        <w:pStyle w:val="Rubrik-MAT"/>
        <w:rPr>
          <w:sz w:val="28"/>
          <w:szCs w:val="28"/>
        </w:rPr>
      </w:pPr>
      <w:r w:rsidRPr="00F75D24">
        <w:rPr>
          <w:sz w:val="24"/>
        </w:rPr>
        <w:t>Gnocchi</w:t>
      </w:r>
    </w:p>
    <w:p w14:paraId="4C0515A3" w14:textId="53AA04DA" w:rsidR="000D2847" w:rsidRPr="00F75D24" w:rsidRDefault="000D2847" w:rsidP="000D2847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 w:rsidRPr="00F75D24">
        <w:rPr>
          <w:sz w:val="22"/>
          <w:szCs w:val="22"/>
        </w:rPr>
        <w:t xml:space="preserve">kantareller / lingon / grädde </w:t>
      </w:r>
      <w:r w:rsidR="003567B7">
        <w:rPr>
          <w:sz w:val="22"/>
          <w:szCs w:val="22"/>
        </w:rPr>
        <w:t>kryddpeppar</w:t>
      </w:r>
      <w:r w:rsidRPr="00F75D24">
        <w:rPr>
          <w:sz w:val="22"/>
          <w:szCs w:val="22"/>
        </w:rPr>
        <w:t xml:space="preserve"> / grönkål</w:t>
      </w:r>
    </w:p>
    <w:p w14:paraId="7A1BE92D" w14:textId="50DBCB83" w:rsidR="000D2847" w:rsidRPr="00F75D24" w:rsidRDefault="000D2847" w:rsidP="000D2847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laktos / gluten </w:t>
      </w:r>
    </w:p>
    <w:p w14:paraId="122D3F17" w14:textId="4D9A66CF" w:rsidR="003567B7" w:rsidRDefault="003567B7" w:rsidP="003567B7">
      <w:pPr>
        <w:pStyle w:val="KATEGORIER"/>
        <w:rPr>
          <w:b w:val="0"/>
          <w:bCs w:val="0"/>
          <w:i/>
          <w:sz w:val="21"/>
          <w:szCs w:val="21"/>
        </w:rPr>
      </w:pPr>
      <w:r w:rsidRPr="00AF6B01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7</w:t>
      </w:r>
      <w:r w:rsidRPr="00AF6B01">
        <w:rPr>
          <w:b w:val="0"/>
          <w:bCs w:val="0"/>
          <w:i/>
          <w:sz w:val="21"/>
          <w:szCs w:val="21"/>
        </w:rPr>
        <w:t>5,-</w:t>
      </w:r>
    </w:p>
    <w:p w14:paraId="21562FAC" w14:textId="77777777" w:rsidR="000D2847" w:rsidRPr="00F07121" w:rsidRDefault="000D2847" w:rsidP="000D2847">
      <w:pPr>
        <w:pStyle w:val="Rubrik-MAT"/>
        <w:rPr>
          <w:sz w:val="16"/>
          <w:szCs w:val="16"/>
        </w:rPr>
      </w:pPr>
    </w:p>
    <w:p w14:paraId="07740773" w14:textId="43E20C19" w:rsidR="00566FC9" w:rsidRPr="00F75D24" w:rsidRDefault="00FB6ABA" w:rsidP="00C24288">
      <w:pPr>
        <w:pStyle w:val="Rubrik-MAT"/>
        <w:rPr>
          <w:sz w:val="28"/>
          <w:szCs w:val="28"/>
        </w:rPr>
      </w:pPr>
      <w:r>
        <w:rPr>
          <w:sz w:val="24"/>
        </w:rPr>
        <w:t>Röding</w:t>
      </w:r>
    </w:p>
    <w:p w14:paraId="094E7250" w14:textId="3CF93914" w:rsidR="00566FC9" w:rsidRPr="00F75D24" w:rsidRDefault="00F32845" w:rsidP="00C24288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citron-smörsås</w:t>
      </w:r>
    </w:p>
    <w:p w14:paraId="21842EFF" w14:textId="735884DC" w:rsidR="00566FC9" w:rsidRPr="00F75D24" w:rsidRDefault="00F32845" w:rsidP="00C24288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fräs på romanesco och glasört</w:t>
      </w:r>
      <w:r w:rsidR="00566FC9" w:rsidRPr="00F75D24">
        <w:rPr>
          <w:sz w:val="22"/>
          <w:szCs w:val="22"/>
        </w:rPr>
        <w:t xml:space="preserve"> potatis</w:t>
      </w:r>
    </w:p>
    <w:p w14:paraId="670BAE7F" w14:textId="42E5A8B2" w:rsidR="00566FC9" w:rsidRPr="00F75D24" w:rsidRDefault="00566FC9" w:rsidP="00C24288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fisk / smör </w:t>
      </w:r>
    </w:p>
    <w:p w14:paraId="46323160" w14:textId="75F861A4" w:rsidR="00566FC9" w:rsidRPr="00F75D24" w:rsidRDefault="00566FC9" w:rsidP="00C24288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 w:rsidR="00FB6ABA">
        <w:rPr>
          <w:sz w:val="18"/>
          <w:szCs w:val="18"/>
        </w:rPr>
        <w:t>Landösjön, Sverige</w:t>
      </w:r>
    </w:p>
    <w:p w14:paraId="0E9D17A7" w14:textId="77777777" w:rsidR="00566FC9" w:rsidRPr="00F61424" w:rsidRDefault="00566FC9" w:rsidP="00C24288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395,-</w:t>
      </w:r>
    </w:p>
    <w:p w14:paraId="3BA12B19" w14:textId="77777777" w:rsidR="00566FC9" w:rsidRPr="00F07121" w:rsidRDefault="00566FC9" w:rsidP="00566FC9">
      <w:pPr>
        <w:pStyle w:val="PRIS"/>
        <w:tabs>
          <w:tab w:val="clear" w:pos="3840"/>
          <w:tab w:val="left" w:pos="4251"/>
        </w:tabs>
        <w:ind w:right="-286"/>
        <w:rPr>
          <w:i w:val="0"/>
          <w:iCs/>
          <w:sz w:val="16"/>
          <w:szCs w:val="16"/>
        </w:rPr>
      </w:pPr>
    </w:p>
    <w:p w14:paraId="2EC9D4AC" w14:textId="77777777" w:rsidR="00AF6B01" w:rsidRPr="00F75D24" w:rsidRDefault="00AF6B01" w:rsidP="00AF6B01">
      <w:pPr>
        <w:pStyle w:val="Rubrik-MAT"/>
        <w:rPr>
          <w:sz w:val="24"/>
        </w:rPr>
      </w:pPr>
      <w:r w:rsidRPr="00F75D24">
        <w:rPr>
          <w:sz w:val="24"/>
        </w:rPr>
        <w:t>Fish ’n’ chips</w:t>
      </w:r>
    </w:p>
    <w:p w14:paraId="0FF094E4" w14:textId="77777777" w:rsidR="00AF6B01" w:rsidRPr="00F75D24" w:rsidRDefault="00AF6B01" w:rsidP="00AF6B01">
      <w:pPr>
        <w:pStyle w:val="Rubrik-MAT"/>
        <w:rPr>
          <w:caps w:val="0"/>
          <w:sz w:val="22"/>
          <w:szCs w:val="22"/>
        </w:rPr>
      </w:pPr>
      <w:r w:rsidRPr="00F75D24">
        <w:rPr>
          <w:caps w:val="0"/>
          <w:sz w:val="22"/>
          <w:szCs w:val="22"/>
        </w:rPr>
        <w:t>apelsinmajonnäs / friterad kapris</w:t>
      </w:r>
    </w:p>
    <w:p w14:paraId="1B8CB078" w14:textId="77777777" w:rsidR="00AF6B01" w:rsidRPr="00F75D24" w:rsidRDefault="00AF6B01" w:rsidP="00AF6B01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Allergener:  ägg / gluten / fisk</w:t>
      </w:r>
    </w:p>
    <w:p w14:paraId="1419A0F1" w14:textId="45C2D2E1" w:rsidR="00AF6B01" w:rsidRPr="00F75D24" w:rsidRDefault="00AF6B01" w:rsidP="00AF6B01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Land: Island </w:t>
      </w:r>
    </w:p>
    <w:p w14:paraId="2D4ABA7D" w14:textId="77777777" w:rsidR="00AF6B01" w:rsidRDefault="00AF6B01" w:rsidP="00AF6B01">
      <w:pPr>
        <w:pStyle w:val="KATEGORIER"/>
        <w:rPr>
          <w:b w:val="0"/>
          <w:bCs w:val="0"/>
          <w:i/>
          <w:sz w:val="21"/>
          <w:szCs w:val="21"/>
        </w:rPr>
      </w:pPr>
      <w:r w:rsidRPr="00AF6B01">
        <w:rPr>
          <w:b w:val="0"/>
          <w:bCs w:val="0"/>
          <w:i/>
          <w:sz w:val="21"/>
          <w:szCs w:val="21"/>
        </w:rPr>
        <w:t>235,-</w:t>
      </w:r>
    </w:p>
    <w:p w14:paraId="369FFEA1" w14:textId="77777777" w:rsidR="003567B7" w:rsidRPr="00F07121" w:rsidRDefault="003567B7" w:rsidP="00AF6B01">
      <w:pPr>
        <w:pStyle w:val="KATEGORIER"/>
        <w:rPr>
          <w:b w:val="0"/>
          <w:bCs w:val="0"/>
          <w:iCs/>
          <w:sz w:val="16"/>
          <w:szCs w:val="15"/>
        </w:rPr>
      </w:pPr>
    </w:p>
    <w:p w14:paraId="5CD3C98E" w14:textId="77777777" w:rsidR="003567B7" w:rsidRDefault="003567B7" w:rsidP="003567B7">
      <w:pPr>
        <w:pStyle w:val="Rubrik-MAT"/>
        <w:rPr>
          <w:sz w:val="24"/>
        </w:rPr>
      </w:pPr>
      <w:r>
        <w:rPr>
          <w:sz w:val="24"/>
        </w:rPr>
        <w:t>Hamburgare</w:t>
      </w:r>
    </w:p>
    <w:p w14:paraId="43E82E38" w14:textId="77777777" w:rsidR="003567B7" w:rsidRDefault="003567B7" w:rsidP="003567B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dillpickle-majonnäs</w:t>
      </w:r>
      <w:r w:rsidRPr="00F75D24">
        <w:rPr>
          <w:caps w:val="0"/>
          <w:sz w:val="22"/>
          <w:szCs w:val="22"/>
        </w:rPr>
        <w:t xml:space="preserve"> / </w:t>
      </w:r>
      <w:r>
        <w:rPr>
          <w:caps w:val="0"/>
          <w:sz w:val="22"/>
          <w:szCs w:val="22"/>
        </w:rPr>
        <w:t>bacon</w:t>
      </w:r>
    </w:p>
    <w:p w14:paraId="1BCD7CAB" w14:textId="576EEBAE" w:rsidR="006D73D7" w:rsidRPr="00F75D24" w:rsidRDefault="003567B7" w:rsidP="006D73D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silverlök / emmentaler / pommes</w:t>
      </w:r>
    </w:p>
    <w:p w14:paraId="24673616" w14:textId="77777777" w:rsidR="003567B7" w:rsidRPr="00F75D24" w:rsidRDefault="003567B7" w:rsidP="003567B7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ägg / gluten / </w:t>
      </w:r>
      <w:r>
        <w:rPr>
          <w:sz w:val="18"/>
          <w:szCs w:val="18"/>
        </w:rPr>
        <w:t>laktos</w:t>
      </w:r>
    </w:p>
    <w:p w14:paraId="2692B8D2" w14:textId="77777777" w:rsidR="003567B7" w:rsidRPr="00F75D24" w:rsidRDefault="003567B7" w:rsidP="003567B7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>
        <w:rPr>
          <w:sz w:val="18"/>
          <w:szCs w:val="18"/>
        </w:rPr>
        <w:t>Sverige</w:t>
      </w:r>
      <w:r w:rsidRPr="00F75D24">
        <w:rPr>
          <w:sz w:val="18"/>
          <w:szCs w:val="18"/>
        </w:rPr>
        <w:t xml:space="preserve"> </w:t>
      </w:r>
    </w:p>
    <w:p w14:paraId="7710DBF9" w14:textId="34298623" w:rsidR="003567B7" w:rsidRDefault="003567B7" w:rsidP="003567B7">
      <w:pPr>
        <w:pStyle w:val="KATEGORIER"/>
        <w:rPr>
          <w:b w:val="0"/>
          <w:bCs w:val="0"/>
          <w:i/>
          <w:sz w:val="21"/>
          <w:szCs w:val="21"/>
        </w:rPr>
      </w:pPr>
      <w:r w:rsidRPr="00AF6B01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4</w:t>
      </w:r>
      <w:r w:rsidRPr="00AF6B01">
        <w:rPr>
          <w:b w:val="0"/>
          <w:bCs w:val="0"/>
          <w:i/>
          <w:sz w:val="21"/>
          <w:szCs w:val="21"/>
        </w:rPr>
        <w:t>5,-</w:t>
      </w:r>
    </w:p>
    <w:p w14:paraId="72D604EF" w14:textId="493B7BF7" w:rsidR="003567B7" w:rsidRPr="00F07121" w:rsidRDefault="006D73D7" w:rsidP="00F07121">
      <w:pPr>
        <w:pStyle w:val="Rubrik-MAT"/>
        <w:rPr>
          <w:i/>
          <w:iCs/>
          <w:sz w:val="22"/>
          <w:szCs w:val="22"/>
          <w:u w:val="single"/>
        </w:rPr>
      </w:pPr>
      <w:r w:rsidRPr="006D73D7">
        <w:rPr>
          <w:i/>
          <w:iCs/>
          <w:caps w:val="0"/>
          <w:sz w:val="22"/>
          <w:szCs w:val="22"/>
          <w:u w:val="single"/>
        </w:rPr>
        <w:t>finns även som vegetarisk</w:t>
      </w:r>
    </w:p>
    <w:p w14:paraId="21D1CBCB" w14:textId="77777777" w:rsidR="00AF6B01" w:rsidRPr="00F07121" w:rsidRDefault="00AF6B01" w:rsidP="003567B7">
      <w:pPr>
        <w:pStyle w:val="KATEGORIER"/>
        <w:jc w:val="left"/>
        <w:rPr>
          <w:b w:val="0"/>
          <w:bCs w:val="0"/>
          <w:iCs/>
          <w:sz w:val="16"/>
          <w:szCs w:val="15"/>
        </w:rPr>
      </w:pPr>
    </w:p>
    <w:p w14:paraId="520163DA" w14:textId="2A4B8B5A" w:rsidR="00AF6B01" w:rsidRPr="00F75D24" w:rsidRDefault="003567B7" w:rsidP="00AF6B01">
      <w:pPr>
        <w:pStyle w:val="Rubrik-MAT"/>
        <w:rPr>
          <w:sz w:val="24"/>
        </w:rPr>
      </w:pPr>
      <w:r>
        <w:rPr>
          <w:sz w:val="24"/>
        </w:rPr>
        <w:t>ENTRECÔTE 300 g</w:t>
      </w:r>
    </w:p>
    <w:p w14:paraId="007D400D" w14:textId="470E9E7B" w:rsidR="005D6251" w:rsidRPr="00F75D24" w:rsidRDefault="003567B7" w:rsidP="005D6251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ostronskivling</w:t>
      </w:r>
      <w:r w:rsidR="00AF6B01" w:rsidRPr="00F75D24">
        <w:rPr>
          <w:caps w:val="0"/>
          <w:sz w:val="22"/>
          <w:szCs w:val="22"/>
        </w:rPr>
        <w:t xml:space="preserve"> / </w:t>
      </w:r>
      <w:r>
        <w:rPr>
          <w:caps w:val="0"/>
          <w:sz w:val="22"/>
          <w:szCs w:val="22"/>
        </w:rPr>
        <w:t>bacon</w:t>
      </w:r>
    </w:p>
    <w:p w14:paraId="05A812BC" w14:textId="26BE549A" w:rsidR="00AF6B01" w:rsidRPr="003567B7" w:rsidRDefault="003567B7" w:rsidP="003567B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benmärgssky</w:t>
      </w:r>
      <w:r w:rsidR="00C836B8">
        <w:rPr>
          <w:caps w:val="0"/>
          <w:sz w:val="22"/>
          <w:szCs w:val="22"/>
        </w:rPr>
        <w:t xml:space="preserve"> / pommes</w:t>
      </w:r>
    </w:p>
    <w:p w14:paraId="49B65086" w14:textId="0E9B0317" w:rsidR="00AF6B01" w:rsidRPr="00F75D24" w:rsidRDefault="00AF6B01" w:rsidP="00AF6B01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Land: Uruguay</w:t>
      </w:r>
    </w:p>
    <w:p w14:paraId="2E0EE76D" w14:textId="1E565EBD" w:rsidR="00C24288" w:rsidRDefault="00C836B8" w:rsidP="003567B7">
      <w:pPr>
        <w:pStyle w:val="KATEGORIER"/>
        <w:rPr>
          <w:b w:val="0"/>
          <w:bCs w:val="0"/>
          <w:i/>
          <w:sz w:val="21"/>
          <w:szCs w:val="21"/>
        </w:rPr>
      </w:pPr>
      <w:r>
        <w:rPr>
          <w:b w:val="0"/>
          <w:bCs w:val="0"/>
          <w:i/>
          <w:sz w:val="21"/>
          <w:szCs w:val="21"/>
        </w:rPr>
        <w:t>49</w:t>
      </w:r>
      <w:r w:rsidR="00AF6B01" w:rsidRPr="00AF6B01">
        <w:rPr>
          <w:b w:val="0"/>
          <w:bCs w:val="0"/>
          <w:i/>
          <w:sz w:val="21"/>
          <w:szCs w:val="21"/>
        </w:rPr>
        <w:t>5,-</w:t>
      </w:r>
    </w:p>
    <w:p w14:paraId="24AEE8C5" w14:textId="46224F58" w:rsidR="00566FC9" w:rsidRPr="00E677F7" w:rsidRDefault="00566FC9" w:rsidP="00AF6B01">
      <w:pPr>
        <w:pStyle w:val="KATEGORIER"/>
      </w:pPr>
      <w:r>
        <w:rPr>
          <w:i/>
          <w:iCs/>
          <w:sz w:val="21"/>
          <w:szCs w:val="21"/>
        </w:rPr>
        <w:br w:type="column"/>
      </w:r>
      <w:r w:rsidRPr="00E677F7">
        <w:t>tredje</w:t>
      </w:r>
    </w:p>
    <w:p w14:paraId="40CE54BD" w14:textId="77777777" w:rsidR="00566FC9" w:rsidRPr="00F07121" w:rsidRDefault="00566FC9" w:rsidP="00566FC9">
      <w:pPr>
        <w:rPr>
          <w:rFonts w:ascii="Cabin Medium" w:hAnsi="Cabin Medium"/>
          <w:caps/>
          <w:sz w:val="16"/>
          <w:szCs w:val="16"/>
        </w:rPr>
      </w:pPr>
    </w:p>
    <w:p w14:paraId="1062BB1B" w14:textId="77777777" w:rsidR="003567B7" w:rsidRPr="00F75D24" w:rsidRDefault="003567B7" w:rsidP="003567B7">
      <w:pPr>
        <w:pStyle w:val="Rubrik-MAT"/>
        <w:rPr>
          <w:sz w:val="24"/>
        </w:rPr>
      </w:pPr>
      <w:r>
        <w:rPr>
          <w:sz w:val="24"/>
        </w:rPr>
        <w:t>Mjukglass</w:t>
      </w:r>
    </w:p>
    <w:p w14:paraId="36B0B4CE" w14:textId="77777777" w:rsidR="003567B7" w:rsidRPr="00F75D24" w:rsidRDefault="003567B7" w:rsidP="003567B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med jordgubbar</w:t>
      </w:r>
    </w:p>
    <w:p w14:paraId="34150CF1" w14:textId="77777777" w:rsidR="003567B7" w:rsidRPr="00F75D24" w:rsidRDefault="003567B7" w:rsidP="003567B7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laktos </w:t>
      </w:r>
    </w:p>
    <w:p w14:paraId="7D34EE4E" w14:textId="20E3ECAB" w:rsidR="003567B7" w:rsidRPr="003567B7" w:rsidRDefault="003567B7" w:rsidP="003567B7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</w:t>
      </w:r>
      <w:r>
        <w:rPr>
          <w:sz w:val="21"/>
          <w:szCs w:val="21"/>
        </w:rPr>
        <w:t>0</w:t>
      </w:r>
      <w:r w:rsidRPr="00F61424">
        <w:rPr>
          <w:sz w:val="21"/>
          <w:szCs w:val="21"/>
        </w:rPr>
        <w:t>5,-</w:t>
      </w:r>
    </w:p>
    <w:p w14:paraId="0FA6E318" w14:textId="77777777" w:rsidR="003567B7" w:rsidRPr="003567B7" w:rsidRDefault="003567B7" w:rsidP="00566FC9">
      <w:pPr>
        <w:pStyle w:val="Rubrik-MAT"/>
        <w:rPr>
          <w:sz w:val="16"/>
          <w:szCs w:val="16"/>
        </w:rPr>
      </w:pPr>
    </w:p>
    <w:p w14:paraId="46959D51" w14:textId="08F63E52" w:rsidR="00566FC9" w:rsidRPr="00F75D24" w:rsidRDefault="00566FC9" w:rsidP="00566FC9">
      <w:pPr>
        <w:pStyle w:val="Rubrik-MAT"/>
        <w:rPr>
          <w:sz w:val="24"/>
        </w:rPr>
      </w:pPr>
      <w:r w:rsidRPr="00F75D24">
        <w:rPr>
          <w:sz w:val="24"/>
        </w:rPr>
        <w:t>Cr</w:t>
      </w:r>
      <w:r w:rsidR="003567B7">
        <w:rPr>
          <w:sz w:val="24"/>
        </w:rPr>
        <w:t>è</w:t>
      </w:r>
      <w:r w:rsidRPr="00F75D24">
        <w:rPr>
          <w:sz w:val="24"/>
        </w:rPr>
        <w:t>me br</w:t>
      </w:r>
      <w:r w:rsidR="003567B7">
        <w:rPr>
          <w:sz w:val="24"/>
        </w:rPr>
        <w:t>Û</w:t>
      </w:r>
      <w:r w:rsidRPr="00F75D24">
        <w:rPr>
          <w:sz w:val="24"/>
        </w:rPr>
        <w:t>lé</w:t>
      </w:r>
      <w:r w:rsidR="00F61424" w:rsidRPr="00F75D24">
        <w:rPr>
          <w:sz w:val="24"/>
        </w:rPr>
        <w:t>E</w:t>
      </w:r>
      <w:r w:rsidRPr="00F75D24">
        <w:rPr>
          <w:sz w:val="24"/>
        </w:rPr>
        <w:t xml:space="preserve">  </w:t>
      </w:r>
    </w:p>
    <w:p w14:paraId="74C11147" w14:textId="6C821935" w:rsidR="00566FC9" w:rsidRPr="00F75D24" w:rsidRDefault="00F32845" w:rsidP="00566FC9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vanilj</w:t>
      </w:r>
    </w:p>
    <w:p w14:paraId="2DC0BD5E" w14:textId="77777777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laktos / ägg </w:t>
      </w:r>
    </w:p>
    <w:p w14:paraId="29B8689B" w14:textId="77777777" w:rsidR="00566FC9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135,-</w:t>
      </w:r>
    </w:p>
    <w:p w14:paraId="2C47A60E" w14:textId="77777777" w:rsidR="003567B7" w:rsidRPr="003567B7" w:rsidRDefault="003567B7" w:rsidP="003567B7">
      <w:pPr>
        <w:pStyle w:val="PRIS"/>
        <w:jc w:val="left"/>
        <w:rPr>
          <w:i w:val="0"/>
          <w:iCs/>
          <w:sz w:val="16"/>
          <w:szCs w:val="16"/>
        </w:rPr>
      </w:pPr>
    </w:p>
    <w:p w14:paraId="2C4D0B6C" w14:textId="14E514C0" w:rsidR="003567B7" w:rsidRPr="00F75D24" w:rsidRDefault="003567B7" w:rsidP="003567B7">
      <w:pPr>
        <w:pStyle w:val="Rubrik-MAT"/>
        <w:rPr>
          <w:sz w:val="24"/>
        </w:rPr>
      </w:pPr>
      <w:r>
        <w:rPr>
          <w:sz w:val="24"/>
        </w:rPr>
        <w:t>stekt pannkaka</w:t>
      </w:r>
    </w:p>
    <w:p w14:paraId="22BBEAEE" w14:textId="7939FE47" w:rsidR="003567B7" w:rsidRPr="00F75D24" w:rsidRDefault="003567B7" w:rsidP="003567B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hallon-yoghurt sorbet / pistagenötter / sommarbär</w:t>
      </w:r>
    </w:p>
    <w:p w14:paraId="1E3064E2" w14:textId="6143833E" w:rsidR="003567B7" w:rsidRPr="00F75D24" w:rsidRDefault="003567B7" w:rsidP="003567B7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laktos / ägg </w:t>
      </w:r>
      <w:r>
        <w:rPr>
          <w:sz w:val="18"/>
          <w:szCs w:val="18"/>
        </w:rPr>
        <w:t>/ nötter / gluten</w:t>
      </w:r>
    </w:p>
    <w:p w14:paraId="419B0353" w14:textId="67EBB848" w:rsidR="003567B7" w:rsidRDefault="003567B7" w:rsidP="003567B7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</w:t>
      </w:r>
      <w:r w:rsidR="00C836B8">
        <w:rPr>
          <w:sz w:val="21"/>
          <w:szCs w:val="21"/>
        </w:rPr>
        <w:t>6</w:t>
      </w:r>
      <w:r w:rsidRPr="00F61424">
        <w:rPr>
          <w:sz w:val="21"/>
          <w:szCs w:val="21"/>
        </w:rPr>
        <w:t>5,-</w:t>
      </w:r>
    </w:p>
    <w:p w14:paraId="7D40920F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02DA17FE" w14:textId="4669C425" w:rsidR="00FB6ABA" w:rsidRPr="00F75D24" w:rsidRDefault="00FB6ABA" w:rsidP="00FB6ABA">
      <w:pPr>
        <w:pStyle w:val="Rubrik-MAT"/>
        <w:rPr>
          <w:sz w:val="24"/>
        </w:rPr>
      </w:pPr>
      <w:r>
        <w:rPr>
          <w:sz w:val="24"/>
        </w:rPr>
        <w:t>vaniljglass på mjölk från sanda gård</w:t>
      </w:r>
    </w:p>
    <w:p w14:paraId="03D71071" w14:textId="7A195B63" w:rsidR="00FB6ABA" w:rsidRDefault="003567B7" w:rsidP="00FB6ABA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sockerbakad nektarin / dulce de leche /</w:t>
      </w:r>
      <w:r w:rsidR="00FB6ABA">
        <w:rPr>
          <w:caps w:val="0"/>
          <w:sz w:val="22"/>
          <w:szCs w:val="22"/>
        </w:rPr>
        <w:t xml:space="preserve"> rostad mandelmassa</w:t>
      </w:r>
    </w:p>
    <w:p w14:paraId="6C9E761F" w14:textId="63A940BC" w:rsidR="00FB6ABA" w:rsidRPr="00F75D24" w:rsidRDefault="00FB6ABA" w:rsidP="00FB6ABA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ägg </w:t>
      </w:r>
      <w:r>
        <w:rPr>
          <w:sz w:val="18"/>
          <w:szCs w:val="18"/>
        </w:rPr>
        <w:t>/ laktos / mandel</w:t>
      </w:r>
    </w:p>
    <w:p w14:paraId="075A374C" w14:textId="09B2685E" w:rsidR="003567B7" w:rsidRPr="00D84D3B" w:rsidRDefault="00FB6ABA" w:rsidP="003567B7">
      <w:pPr>
        <w:pStyle w:val="KATEGORIER"/>
        <w:rPr>
          <w:b w:val="0"/>
          <w:bCs w:val="0"/>
          <w:i/>
          <w:sz w:val="21"/>
          <w:szCs w:val="21"/>
        </w:rPr>
      </w:pPr>
      <w:r>
        <w:rPr>
          <w:b w:val="0"/>
          <w:bCs w:val="0"/>
          <w:i/>
          <w:sz w:val="21"/>
          <w:szCs w:val="21"/>
        </w:rPr>
        <w:t>16</w:t>
      </w:r>
      <w:r w:rsidRPr="00AF6B01">
        <w:rPr>
          <w:b w:val="0"/>
          <w:bCs w:val="0"/>
          <w:i/>
          <w:sz w:val="21"/>
          <w:szCs w:val="21"/>
        </w:rPr>
        <w:t>5,-</w:t>
      </w:r>
    </w:p>
    <w:p w14:paraId="31303845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50E56D68" w14:textId="6A7E1359" w:rsidR="00566FC9" w:rsidRPr="00F75D24" w:rsidRDefault="00FB6ABA" w:rsidP="00566FC9">
      <w:pPr>
        <w:pStyle w:val="Rubrik-MAT"/>
        <w:rPr>
          <w:sz w:val="24"/>
        </w:rPr>
      </w:pPr>
      <w:r>
        <w:rPr>
          <w:sz w:val="24"/>
        </w:rPr>
        <w:t>ostar från sanda gård</w:t>
      </w:r>
    </w:p>
    <w:p w14:paraId="0CA312F7" w14:textId="135C1885" w:rsidR="00566FC9" w:rsidRPr="00F75D24" w:rsidRDefault="00737F37" w:rsidP="00566FC9">
      <w:pPr>
        <w:pStyle w:val="Rubrik-MAT"/>
        <w:rPr>
          <w:caps w:val="0"/>
          <w:sz w:val="22"/>
          <w:szCs w:val="22"/>
        </w:rPr>
      </w:pPr>
      <w:r w:rsidRPr="00F75D24">
        <w:rPr>
          <w:caps w:val="0"/>
          <w:sz w:val="22"/>
          <w:szCs w:val="22"/>
        </w:rPr>
        <w:t>f</w:t>
      </w:r>
      <w:r w:rsidR="00566FC9" w:rsidRPr="00F75D24">
        <w:rPr>
          <w:caps w:val="0"/>
          <w:sz w:val="22"/>
          <w:szCs w:val="22"/>
        </w:rPr>
        <w:t>ikonmarmelad, knäckebröd</w:t>
      </w:r>
    </w:p>
    <w:p w14:paraId="671B3B96" w14:textId="77777777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1AC9C9A1" w14:textId="77777777" w:rsidR="00566FC9" w:rsidRPr="00F61424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165,-</w:t>
      </w:r>
    </w:p>
    <w:p w14:paraId="21EB7B6C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67FA6A6D" w14:textId="77777777" w:rsidR="00566FC9" w:rsidRPr="00F75D24" w:rsidRDefault="00566FC9" w:rsidP="00566FC9">
      <w:pPr>
        <w:pStyle w:val="Rubrik-MAT"/>
        <w:rPr>
          <w:sz w:val="24"/>
        </w:rPr>
      </w:pPr>
      <w:r w:rsidRPr="00F75D24">
        <w:rPr>
          <w:sz w:val="24"/>
        </w:rPr>
        <w:t xml:space="preserve">Två små tryfflar </w:t>
      </w:r>
    </w:p>
    <w:p w14:paraId="0CD1C54C" w14:textId="7167BD1E" w:rsidR="00566FC9" w:rsidRPr="00F75D24" w:rsidRDefault="00566FC9" w:rsidP="00566FC9">
      <w:pPr>
        <w:jc w:val="center"/>
        <w:rPr>
          <w:sz w:val="18"/>
          <w:szCs w:val="18"/>
        </w:rPr>
      </w:pPr>
      <w:r w:rsidRPr="00F75D24">
        <w:rPr>
          <w:sz w:val="18"/>
          <w:szCs w:val="18"/>
        </w:rPr>
        <w:t>Allergener:  laktos / spår av gluten</w:t>
      </w:r>
    </w:p>
    <w:p w14:paraId="2DD3E1D7" w14:textId="3013DAFD" w:rsidR="00566FC9" w:rsidRPr="003567B7" w:rsidRDefault="00566FC9" w:rsidP="003567B7">
      <w:pPr>
        <w:pStyle w:val="PRIS"/>
        <w:rPr>
          <w:sz w:val="21"/>
          <w:szCs w:val="21"/>
        </w:rPr>
        <w:sectPr w:rsidR="00566FC9" w:rsidRPr="003567B7" w:rsidSect="00566FC9">
          <w:headerReference w:type="default" r:id="rId7"/>
          <w:footerReference w:type="default" r:id="rId8"/>
          <w:type w:val="continuous"/>
          <w:pgSz w:w="11900" w:h="16820"/>
          <w:pgMar w:top="3820" w:right="1079" w:bottom="239" w:left="1036" w:header="429" w:footer="708" w:gutter="0"/>
          <w:cols w:num="3" w:space="708"/>
          <w:docGrid w:linePitch="360"/>
        </w:sectPr>
      </w:pPr>
      <w:r w:rsidRPr="00F61424">
        <w:rPr>
          <w:sz w:val="21"/>
          <w:szCs w:val="21"/>
        </w:rPr>
        <w:t>54</w:t>
      </w:r>
      <w:r w:rsidR="003567B7">
        <w:rPr>
          <w:sz w:val="21"/>
          <w:szCs w:val="21"/>
        </w:rPr>
        <w:t>,</w:t>
      </w:r>
      <w:r w:rsidR="00F07121">
        <w:rPr>
          <w:sz w:val="21"/>
          <w:szCs w:val="21"/>
        </w:rPr>
        <w:t>-</w:t>
      </w:r>
    </w:p>
    <w:p w14:paraId="275D2115" w14:textId="42B6B3E9" w:rsidR="00AF36FA" w:rsidRPr="003567B7" w:rsidRDefault="00AF36FA" w:rsidP="00AF36FA">
      <w:pPr>
        <w:sectPr w:rsidR="00AF36FA" w:rsidRPr="003567B7" w:rsidSect="00566FC9">
          <w:type w:val="continuous"/>
          <w:pgSz w:w="11900" w:h="16820"/>
          <w:pgMar w:top="3820" w:right="1079" w:bottom="239" w:left="1036" w:header="429" w:footer="708" w:gutter="0"/>
          <w:cols w:space="708"/>
          <w:docGrid w:linePitch="360"/>
        </w:sectPr>
      </w:pPr>
    </w:p>
    <w:p w14:paraId="27817C76" w14:textId="120709A7" w:rsidR="003567B7" w:rsidRPr="00566FC9" w:rsidRDefault="003567B7" w:rsidP="00C836B8">
      <w:pPr>
        <w:pBdr>
          <w:bottom w:val="single" w:sz="4" w:space="1" w:color="auto"/>
        </w:pBdr>
      </w:pPr>
    </w:p>
    <w:sectPr w:rsidR="003567B7" w:rsidRPr="00566FC9" w:rsidSect="003567B7">
      <w:type w:val="continuous"/>
      <w:pgSz w:w="11900" w:h="16820"/>
      <w:pgMar w:top="3820" w:right="1079" w:bottom="239" w:left="1036" w:header="42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69C16" w14:textId="77777777" w:rsidR="00AF10A5" w:rsidRDefault="00AF10A5" w:rsidP="007969A0">
      <w:r>
        <w:separator/>
      </w:r>
    </w:p>
  </w:endnote>
  <w:endnote w:type="continuationSeparator" w:id="0">
    <w:p w14:paraId="5B9F3B2D" w14:textId="77777777" w:rsidR="00AF10A5" w:rsidRDefault="00AF10A5" w:rsidP="0079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bin">
    <w:altName w:val="Cambria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Cabin Medium">
    <w:altName w:val="Calibri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BDB6" w14:textId="77777777" w:rsidR="007C4ADF" w:rsidRPr="00900B3A" w:rsidRDefault="007C4ADF" w:rsidP="00900B3A">
    <w:pPr>
      <w:pStyle w:val="Sidfot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1485" w14:textId="77777777" w:rsidR="00AF10A5" w:rsidRDefault="00AF10A5" w:rsidP="007969A0">
      <w:r>
        <w:separator/>
      </w:r>
    </w:p>
  </w:footnote>
  <w:footnote w:type="continuationSeparator" w:id="0">
    <w:p w14:paraId="759A2B39" w14:textId="77777777" w:rsidR="00AF10A5" w:rsidRDefault="00AF10A5" w:rsidP="00796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7AA3" w14:textId="04ADE21C" w:rsidR="00593C8D" w:rsidRDefault="0086102C" w:rsidP="00A51121">
    <w:pPr>
      <w:pStyle w:val="Sidhuvud"/>
      <w:pBdr>
        <w:bottom w:val="single" w:sz="4" w:space="1" w:color="auto"/>
      </w:pBdr>
      <w:jc w:val="center"/>
    </w:pPr>
    <w:r>
      <w:rPr>
        <w:noProof/>
        <w:lang w:val="en-US"/>
      </w:rPr>
      <w:drawing>
        <wp:inline distT="0" distB="0" distL="0" distR="0" wp14:anchorId="1DC7EDF8" wp14:editId="39C8F63F">
          <wp:extent cx="2196465" cy="1939290"/>
          <wp:effectExtent l="0" t="0" r="0" b="0"/>
          <wp:docPr id="496987625" name="Bildobjekt 496987625" descr="/Users/Ellinor/Downloads/Lotstornet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Ellinor/Downloads/Lotstornet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76" t="-11153" r="-9576" b="-11153"/>
                  <a:stretch/>
                </pic:blipFill>
                <pic:spPr bwMode="auto">
                  <a:xfrm>
                    <a:off x="0" y="0"/>
                    <a:ext cx="2239120" cy="1976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2AC81" w14:textId="77777777" w:rsidR="00A17B25" w:rsidRPr="00A17B25" w:rsidRDefault="00A17B25" w:rsidP="00FB1737">
    <w:pPr>
      <w:pStyle w:val="Sidhuvud"/>
      <w:pBdr>
        <w:bottom w:val="single" w:sz="4" w:space="1" w:color="auto"/>
      </w:pBdr>
      <w:jc w:val="center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AB"/>
    <w:rsid w:val="00003FB3"/>
    <w:rsid w:val="0002218C"/>
    <w:rsid w:val="0002398B"/>
    <w:rsid w:val="00030382"/>
    <w:rsid w:val="00077571"/>
    <w:rsid w:val="00083447"/>
    <w:rsid w:val="00085EA3"/>
    <w:rsid w:val="000926EE"/>
    <w:rsid w:val="000C4EA6"/>
    <w:rsid w:val="000D1218"/>
    <w:rsid w:val="000D2847"/>
    <w:rsid w:val="000F0F45"/>
    <w:rsid w:val="000F164E"/>
    <w:rsid w:val="00102B04"/>
    <w:rsid w:val="001055E9"/>
    <w:rsid w:val="00105B10"/>
    <w:rsid w:val="00112113"/>
    <w:rsid w:val="001201B1"/>
    <w:rsid w:val="00140B60"/>
    <w:rsid w:val="00156540"/>
    <w:rsid w:val="00156684"/>
    <w:rsid w:val="0018595A"/>
    <w:rsid w:val="0019574D"/>
    <w:rsid w:val="00197EF9"/>
    <w:rsid w:val="001A21B5"/>
    <w:rsid w:val="001C281A"/>
    <w:rsid w:val="001D2568"/>
    <w:rsid w:val="001D2B03"/>
    <w:rsid w:val="001D59C6"/>
    <w:rsid w:val="002219B8"/>
    <w:rsid w:val="00230E00"/>
    <w:rsid w:val="00244DE8"/>
    <w:rsid w:val="00265670"/>
    <w:rsid w:val="00271C0D"/>
    <w:rsid w:val="00272685"/>
    <w:rsid w:val="00296BCF"/>
    <w:rsid w:val="002A12DE"/>
    <w:rsid w:val="002B1AC7"/>
    <w:rsid w:val="002C4C6A"/>
    <w:rsid w:val="002C55EE"/>
    <w:rsid w:val="002C662E"/>
    <w:rsid w:val="002C6750"/>
    <w:rsid w:val="002C7458"/>
    <w:rsid w:val="002F0CBF"/>
    <w:rsid w:val="00320BD8"/>
    <w:rsid w:val="00321945"/>
    <w:rsid w:val="00322B20"/>
    <w:rsid w:val="003361DF"/>
    <w:rsid w:val="00341ECF"/>
    <w:rsid w:val="00341FCA"/>
    <w:rsid w:val="003567B7"/>
    <w:rsid w:val="00391055"/>
    <w:rsid w:val="003B62FD"/>
    <w:rsid w:val="003C283E"/>
    <w:rsid w:val="003D789C"/>
    <w:rsid w:val="003F3C71"/>
    <w:rsid w:val="00424168"/>
    <w:rsid w:val="00430FAC"/>
    <w:rsid w:val="00440EAF"/>
    <w:rsid w:val="00451293"/>
    <w:rsid w:val="004649D7"/>
    <w:rsid w:val="00482A6A"/>
    <w:rsid w:val="00482BE3"/>
    <w:rsid w:val="00482F20"/>
    <w:rsid w:val="004939B6"/>
    <w:rsid w:val="004A25FB"/>
    <w:rsid w:val="004B4292"/>
    <w:rsid w:val="004D1DE9"/>
    <w:rsid w:val="004D5794"/>
    <w:rsid w:val="004E59EE"/>
    <w:rsid w:val="00505AF6"/>
    <w:rsid w:val="00512A1D"/>
    <w:rsid w:val="00524587"/>
    <w:rsid w:val="00525583"/>
    <w:rsid w:val="00543754"/>
    <w:rsid w:val="00566FC9"/>
    <w:rsid w:val="005860B7"/>
    <w:rsid w:val="00586A76"/>
    <w:rsid w:val="00592A17"/>
    <w:rsid w:val="00593C8D"/>
    <w:rsid w:val="00595285"/>
    <w:rsid w:val="00595444"/>
    <w:rsid w:val="005D6251"/>
    <w:rsid w:val="005D6CC8"/>
    <w:rsid w:val="005E3442"/>
    <w:rsid w:val="005E4A39"/>
    <w:rsid w:val="006015BA"/>
    <w:rsid w:val="00614ECD"/>
    <w:rsid w:val="00616DB0"/>
    <w:rsid w:val="00630D53"/>
    <w:rsid w:val="006415F1"/>
    <w:rsid w:val="00672C05"/>
    <w:rsid w:val="006A49FB"/>
    <w:rsid w:val="006A669A"/>
    <w:rsid w:val="006C6EFA"/>
    <w:rsid w:val="006D0126"/>
    <w:rsid w:val="006D39D7"/>
    <w:rsid w:val="006D73D7"/>
    <w:rsid w:val="006E0DE5"/>
    <w:rsid w:val="006F58F4"/>
    <w:rsid w:val="00711B6A"/>
    <w:rsid w:val="00720D6F"/>
    <w:rsid w:val="00737F37"/>
    <w:rsid w:val="0074533A"/>
    <w:rsid w:val="00757BE9"/>
    <w:rsid w:val="0076276E"/>
    <w:rsid w:val="00762A49"/>
    <w:rsid w:val="00763EAF"/>
    <w:rsid w:val="00766519"/>
    <w:rsid w:val="00777A1A"/>
    <w:rsid w:val="00782738"/>
    <w:rsid w:val="007969A0"/>
    <w:rsid w:val="007A144B"/>
    <w:rsid w:val="007C4ADF"/>
    <w:rsid w:val="007D7FE6"/>
    <w:rsid w:val="007E0B28"/>
    <w:rsid w:val="007F718C"/>
    <w:rsid w:val="008072AA"/>
    <w:rsid w:val="00820032"/>
    <w:rsid w:val="00833ABC"/>
    <w:rsid w:val="0086102C"/>
    <w:rsid w:val="00873689"/>
    <w:rsid w:val="00875574"/>
    <w:rsid w:val="008D3A1C"/>
    <w:rsid w:val="008E1B24"/>
    <w:rsid w:val="00900B3A"/>
    <w:rsid w:val="00917C18"/>
    <w:rsid w:val="00922F54"/>
    <w:rsid w:val="00932342"/>
    <w:rsid w:val="00942DE4"/>
    <w:rsid w:val="00966660"/>
    <w:rsid w:val="0096799C"/>
    <w:rsid w:val="00984F4B"/>
    <w:rsid w:val="009C3EF2"/>
    <w:rsid w:val="009D3E7A"/>
    <w:rsid w:val="009D73AB"/>
    <w:rsid w:val="00A0061F"/>
    <w:rsid w:val="00A17B25"/>
    <w:rsid w:val="00A17B92"/>
    <w:rsid w:val="00A22508"/>
    <w:rsid w:val="00A300BE"/>
    <w:rsid w:val="00A311DB"/>
    <w:rsid w:val="00A46CD9"/>
    <w:rsid w:val="00A51121"/>
    <w:rsid w:val="00A67390"/>
    <w:rsid w:val="00A71B40"/>
    <w:rsid w:val="00A732FA"/>
    <w:rsid w:val="00A95B25"/>
    <w:rsid w:val="00AA064A"/>
    <w:rsid w:val="00AD3D95"/>
    <w:rsid w:val="00AF10A5"/>
    <w:rsid w:val="00AF350F"/>
    <w:rsid w:val="00AF36FA"/>
    <w:rsid w:val="00AF3D72"/>
    <w:rsid w:val="00AF4744"/>
    <w:rsid w:val="00AF6B01"/>
    <w:rsid w:val="00B0717D"/>
    <w:rsid w:val="00B1302C"/>
    <w:rsid w:val="00B1698C"/>
    <w:rsid w:val="00B20100"/>
    <w:rsid w:val="00B23CAD"/>
    <w:rsid w:val="00B33D45"/>
    <w:rsid w:val="00B33FD2"/>
    <w:rsid w:val="00B40860"/>
    <w:rsid w:val="00B54B4D"/>
    <w:rsid w:val="00B54C9C"/>
    <w:rsid w:val="00B57E22"/>
    <w:rsid w:val="00B6586D"/>
    <w:rsid w:val="00B65AC9"/>
    <w:rsid w:val="00B6665E"/>
    <w:rsid w:val="00B676CA"/>
    <w:rsid w:val="00B8535D"/>
    <w:rsid w:val="00BA083E"/>
    <w:rsid w:val="00BA20FA"/>
    <w:rsid w:val="00BB0CCB"/>
    <w:rsid w:val="00C0381F"/>
    <w:rsid w:val="00C24288"/>
    <w:rsid w:val="00C268EC"/>
    <w:rsid w:val="00C44E9E"/>
    <w:rsid w:val="00C70B29"/>
    <w:rsid w:val="00C7204B"/>
    <w:rsid w:val="00C76CD3"/>
    <w:rsid w:val="00C80D87"/>
    <w:rsid w:val="00C836B8"/>
    <w:rsid w:val="00CA52D1"/>
    <w:rsid w:val="00CB0E75"/>
    <w:rsid w:val="00CB7FC6"/>
    <w:rsid w:val="00CD2FF4"/>
    <w:rsid w:val="00CE0213"/>
    <w:rsid w:val="00D11665"/>
    <w:rsid w:val="00D20DD8"/>
    <w:rsid w:val="00D215A1"/>
    <w:rsid w:val="00D21B5D"/>
    <w:rsid w:val="00D2232F"/>
    <w:rsid w:val="00D413FA"/>
    <w:rsid w:val="00D56385"/>
    <w:rsid w:val="00D56C02"/>
    <w:rsid w:val="00D708B2"/>
    <w:rsid w:val="00DB1A27"/>
    <w:rsid w:val="00DB50CD"/>
    <w:rsid w:val="00DF55B9"/>
    <w:rsid w:val="00DF7301"/>
    <w:rsid w:val="00E14B8C"/>
    <w:rsid w:val="00E21335"/>
    <w:rsid w:val="00E34915"/>
    <w:rsid w:val="00E533A2"/>
    <w:rsid w:val="00E677F7"/>
    <w:rsid w:val="00EA3B52"/>
    <w:rsid w:val="00EA3FD8"/>
    <w:rsid w:val="00EA5B83"/>
    <w:rsid w:val="00EB199D"/>
    <w:rsid w:val="00EC759A"/>
    <w:rsid w:val="00EF45EA"/>
    <w:rsid w:val="00F007C9"/>
    <w:rsid w:val="00F06332"/>
    <w:rsid w:val="00F07121"/>
    <w:rsid w:val="00F234EB"/>
    <w:rsid w:val="00F25B28"/>
    <w:rsid w:val="00F268DC"/>
    <w:rsid w:val="00F32845"/>
    <w:rsid w:val="00F40695"/>
    <w:rsid w:val="00F431B5"/>
    <w:rsid w:val="00F5109F"/>
    <w:rsid w:val="00F54866"/>
    <w:rsid w:val="00F61424"/>
    <w:rsid w:val="00F73666"/>
    <w:rsid w:val="00F75D24"/>
    <w:rsid w:val="00F77569"/>
    <w:rsid w:val="00F80320"/>
    <w:rsid w:val="00F90755"/>
    <w:rsid w:val="00FA3B33"/>
    <w:rsid w:val="00FB1737"/>
    <w:rsid w:val="00FB4462"/>
    <w:rsid w:val="00FB4B4F"/>
    <w:rsid w:val="00FB6ABA"/>
    <w:rsid w:val="00FC57C5"/>
    <w:rsid w:val="00FE7B63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8504A"/>
  <w14:defaultImageDpi w14:val="32767"/>
  <w15:docId w15:val="{25B51BA9-8876-8245-A2CF-FCF21C90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6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69A0"/>
  </w:style>
  <w:style w:type="paragraph" w:styleId="Sidfot">
    <w:name w:val="footer"/>
    <w:basedOn w:val="Normal"/>
    <w:link w:val="SidfotChar"/>
    <w:uiPriority w:val="99"/>
    <w:unhideWhenUsed/>
    <w:rsid w:val="00796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69A0"/>
  </w:style>
  <w:style w:type="paragraph" w:customStyle="1" w:styleId="MENU">
    <w:name w:val="* MENU"/>
    <w:basedOn w:val="Normal"/>
    <w:qFormat/>
    <w:rsid w:val="004E59EE"/>
    <w:pPr>
      <w:tabs>
        <w:tab w:val="left" w:pos="3840"/>
      </w:tabs>
      <w:jc w:val="center"/>
    </w:pPr>
    <w:rPr>
      <w:rFonts w:ascii="Cabin" w:hAnsi="Cabin"/>
      <w:caps/>
      <w:sz w:val="40"/>
      <w:szCs w:val="44"/>
    </w:rPr>
  </w:style>
  <w:style w:type="paragraph" w:customStyle="1" w:styleId="Rubrik-MAT">
    <w:name w:val="* Rubrik - MAT"/>
    <w:basedOn w:val="Normal"/>
    <w:qFormat/>
    <w:rsid w:val="00D215A1"/>
    <w:pPr>
      <w:tabs>
        <w:tab w:val="left" w:pos="3840"/>
      </w:tabs>
      <w:jc w:val="center"/>
    </w:pPr>
    <w:rPr>
      <w:rFonts w:ascii="Cabin Medium" w:hAnsi="Cabin Medium"/>
      <w:caps/>
      <w:sz w:val="26"/>
    </w:rPr>
  </w:style>
  <w:style w:type="paragraph" w:customStyle="1" w:styleId="KATEGORIER">
    <w:name w:val="* KATEGORIER"/>
    <w:basedOn w:val="Normal"/>
    <w:qFormat/>
    <w:rsid w:val="005E4A39"/>
    <w:pPr>
      <w:tabs>
        <w:tab w:val="left" w:pos="3840"/>
      </w:tabs>
      <w:jc w:val="center"/>
    </w:pPr>
    <w:rPr>
      <w:rFonts w:ascii="Cabin" w:hAnsi="Cabin"/>
      <w:b/>
      <w:bCs/>
      <w:caps/>
      <w:sz w:val="30"/>
      <w:szCs w:val="30"/>
    </w:rPr>
  </w:style>
  <w:style w:type="paragraph" w:customStyle="1" w:styleId="ingredienser">
    <w:name w:val="* ingredienser"/>
    <w:basedOn w:val="Normal"/>
    <w:qFormat/>
    <w:rsid w:val="00A300BE"/>
    <w:pPr>
      <w:tabs>
        <w:tab w:val="left" w:pos="3840"/>
      </w:tabs>
      <w:jc w:val="center"/>
    </w:pPr>
    <w:rPr>
      <w:rFonts w:ascii="Cabin Medium" w:hAnsi="Cabin Medium"/>
    </w:rPr>
  </w:style>
  <w:style w:type="paragraph" w:customStyle="1" w:styleId="PRIS">
    <w:name w:val="* PRIS"/>
    <w:qFormat/>
    <w:rsid w:val="004E59EE"/>
    <w:pPr>
      <w:tabs>
        <w:tab w:val="left" w:pos="3840"/>
      </w:tabs>
      <w:jc w:val="center"/>
    </w:pPr>
    <w:rPr>
      <w:rFonts w:ascii="Cabin" w:hAnsi="Cabin"/>
      <w:i/>
      <w:caps/>
      <w:sz w:val="22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73AB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73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kesvedtilja:Library:Containers:com.apple.mail:Data:Library:Mail%20Downloads:ECD253B8-B5F5-480E-A383-2FBB28DFD04C:Lotstornet-Menu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A3D04E-4BA4-FC4F-B806-FE3281C3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Macintosh%20HD:Users:akesvedtilja:Library:Containers:com.apple.mail:Data:Library:Mail%20Downloads:ECD253B8-B5F5-480E-A383-2FBB28DFD04C:Lotstornet-Menu.dotx</Template>
  <TotalTime>11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Gaudium Moves Ab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Svedtilja</dc:creator>
  <cp:keywords/>
  <dc:description/>
  <cp:lastModifiedBy>Julia Engqvist Maliniemi</cp:lastModifiedBy>
  <cp:revision>3</cp:revision>
  <cp:lastPrinted>2026-08-04T08:21:00Z</cp:lastPrinted>
  <dcterms:created xsi:type="dcterms:W3CDTF">2026-08-04T08:30:00Z</dcterms:created>
  <dcterms:modified xsi:type="dcterms:W3CDTF">2026-08-04T08:34:00Z</dcterms:modified>
</cp:coreProperties>
</file>