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ACC61" w14:textId="77777777" w:rsidR="00566FC9" w:rsidRDefault="00566FC9" w:rsidP="00566FC9">
      <w:pPr>
        <w:pStyle w:val="KATEGORIER"/>
      </w:pPr>
      <w:r>
        <w:t>första</w:t>
      </w:r>
    </w:p>
    <w:p w14:paraId="599884CB" w14:textId="77777777" w:rsidR="00566FC9" w:rsidRPr="00F07121" w:rsidRDefault="00566FC9" w:rsidP="00F07121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16"/>
          <w:szCs w:val="16"/>
        </w:rPr>
      </w:pPr>
    </w:p>
    <w:p w14:paraId="1B453A29" w14:textId="77777777" w:rsidR="00F07121" w:rsidRPr="00F07121" w:rsidRDefault="00F07121" w:rsidP="00566FC9">
      <w:pPr>
        <w:pStyle w:val="PRIS"/>
        <w:rPr>
          <w:i w:val="0"/>
          <w:iCs/>
          <w:sz w:val="16"/>
          <w:szCs w:val="16"/>
        </w:rPr>
      </w:pPr>
    </w:p>
    <w:p w14:paraId="73B2070B" w14:textId="45A4DB0C" w:rsidR="00F07121" w:rsidRPr="00F75D24" w:rsidRDefault="00F07121" w:rsidP="00F07121">
      <w:pPr>
        <w:pStyle w:val="ingredienser"/>
        <w:rPr>
          <w:sz w:val="26"/>
          <w:szCs w:val="28"/>
        </w:rPr>
      </w:pPr>
      <w:r>
        <w:t>R</w:t>
      </w:r>
      <w:r w:rsidR="006353F9">
        <w:t>ÅRAKA</w:t>
      </w:r>
    </w:p>
    <w:p w14:paraId="0FC5340D" w14:textId="77777777" w:rsidR="00F07121" w:rsidRDefault="00F07121" w:rsidP="00F07121">
      <w:pPr>
        <w:pStyle w:val="Rubrik-MAT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>stenbitsrom</w:t>
      </w:r>
      <w:r w:rsidRPr="00F75D24">
        <w:rPr>
          <w:caps w:val="0"/>
          <w:sz w:val="22"/>
          <w:szCs w:val="22"/>
        </w:rPr>
        <w:t xml:space="preserve"> / </w:t>
      </w:r>
      <w:proofErr w:type="gramStart"/>
      <w:r>
        <w:rPr>
          <w:caps w:val="0"/>
          <w:sz w:val="22"/>
          <w:szCs w:val="22"/>
        </w:rPr>
        <w:t>crème fraiche</w:t>
      </w:r>
      <w:proofErr w:type="gramEnd"/>
    </w:p>
    <w:p w14:paraId="1B6A7E5D" w14:textId="7DBF4D51" w:rsidR="00F07121" w:rsidRPr="00F75D24" w:rsidRDefault="00F07121" w:rsidP="00F07121">
      <w:pPr>
        <w:pStyle w:val="Rubrik-MAT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>rödlök</w:t>
      </w:r>
      <w:r w:rsidRPr="00F75D24">
        <w:rPr>
          <w:caps w:val="0"/>
          <w:sz w:val="22"/>
          <w:szCs w:val="22"/>
        </w:rPr>
        <w:t xml:space="preserve"> </w:t>
      </w:r>
      <w:r w:rsidR="00B34E1E">
        <w:rPr>
          <w:caps w:val="0"/>
          <w:sz w:val="22"/>
          <w:szCs w:val="22"/>
        </w:rPr>
        <w:t>/ gräslök</w:t>
      </w:r>
    </w:p>
    <w:p w14:paraId="5F7E6CA2" w14:textId="77777777" w:rsidR="00F07121" w:rsidRPr="00F75D24" w:rsidRDefault="00F07121" w:rsidP="00F07121">
      <w:pPr>
        <w:pStyle w:val="ingredienser"/>
        <w:rPr>
          <w:sz w:val="18"/>
          <w:szCs w:val="18"/>
        </w:rPr>
      </w:pPr>
      <w:r w:rsidRPr="00F75D24">
        <w:rPr>
          <w:sz w:val="18"/>
          <w:szCs w:val="18"/>
        </w:rPr>
        <w:t xml:space="preserve">Allergener: </w:t>
      </w:r>
      <w:r>
        <w:rPr>
          <w:sz w:val="18"/>
          <w:szCs w:val="18"/>
        </w:rPr>
        <w:t>laktos</w:t>
      </w:r>
    </w:p>
    <w:p w14:paraId="09C55DF4" w14:textId="0AE28042" w:rsidR="00F07121" w:rsidRPr="00F61424" w:rsidRDefault="00F07121" w:rsidP="00F07121">
      <w:pPr>
        <w:pStyle w:val="PRIS"/>
        <w:rPr>
          <w:sz w:val="21"/>
          <w:szCs w:val="21"/>
        </w:rPr>
      </w:pPr>
      <w:r>
        <w:rPr>
          <w:sz w:val="21"/>
          <w:szCs w:val="21"/>
        </w:rPr>
        <w:t>2</w:t>
      </w:r>
      <w:r w:rsidR="00B34E1E">
        <w:rPr>
          <w:sz w:val="21"/>
          <w:szCs w:val="21"/>
        </w:rPr>
        <w:t>5</w:t>
      </w:r>
      <w:r>
        <w:rPr>
          <w:sz w:val="21"/>
          <w:szCs w:val="21"/>
        </w:rPr>
        <w:t>0</w:t>
      </w:r>
      <w:r w:rsidRPr="00F61424">
        <w:rPr>
          <w:sz w:val="21"/>
          <w:szCs w:val="21"/>
        </w:rPr>
        <w:t>,-</w:t>
      </w:r>
    </w:p>
    <w:p w14:paraId="024534B1" w14:textId="77777777" w:rsidR="00566FC9" w:rsidRPr="0086102C" w:rsidRDefault="00566FC9" w:rsidP="00566FC9">
      <w:pPr>
        <w:pStyle w:val="Rubrik-MAT"/>
        <w:rPr>
          <w:caps w:val="0"/>
          <w:sz w:val="16"/>
          <w:szCs w:val="16"/>
        </w:rPr>
      </w:pPr>
    </w:p>
    <w:p w14:paraId="3403147D" w14:textId="39F294A2" w:rsidR="00566FC9" w:rsidRPr="00F75D24" w:rsidRDefault="006353F9" w:rsidP="00566FC9">
      <w:pPr>
        <w:pStyle w:val="ingredienser"/>
      </w:pPr>
      <w:r>
        <w:t>KRÄM PÅ KYCKLINGLEVER</w:t>
      </w:r>
    </w:p>
    <w:p w14:paraId="29A0A5AF" w14:textId="602379BD" w:rsidR="00566FC9" w:rsidRPr="00F75D24" w:rsidRDefault="00B34E1E" w:rsidP="00566FC9">
      <w:pPr>
        <w:pStyle w:val="ingredienser"/>
        <w:tabs>
          <w:tab w:val="clear" w:pos="3840"/>
          <w:tab w:val="left" w:pos="4251"/>
        </w:tabs>
        <w:ind w:right="-286"/>
        <w:rPr>
          <w:sz w:val="22"/>
          <w:szCs w:val="22"/>
        </w:rPr>
      </w:pPr>
      <w:r>
        <w:rPr>
          <w:sz w:val="22"/>
          <w:szCs w:val="22"/>
        </w:rPr>
        <w:t>k</w:t>
      </w:r>
      <w:r w:rsidR="006353F9">
        <w:rPr>
          <w:sz w:val="22"/>
          <w:szCs w:val="22"/>
        </w:rPr>
        <w:t>antareller / surdeg / schalottenlök</w:t>
      </w:r>
    </w:p>
    <w:p w14:paraId="1300E7A5" w14:textId="78F7C10A" w:rsidR="00566FC9" w:rsidRPr="00F75D24" w:rsidRDefault="00566FC9" w:rsidP="00566FC9">
      <w:pPr>
        <w:pStyle w:val="ingredienser"/>
        <w:rPr>
          <w:sz w:val="18"/>
          <w:szCs w:val="18"/>
        </w:rPr>
      </w:pPr>
      <w:r w:rsidRPr="00F75D24">
        <w:rPr>
          <w:sz w:val="18"/>
          <w:szCs w:val="18"/>
        </w:rPr>
        <w:t xml:space="preserve">Allergener: ägg / laktos </w:t>
      </w:r>
      <w:r w:rsidR="00B34E1E">
        <w:rPr>
          <w:sz w:val="18"/>
          <w:szCs w:val="18"/>
        </w:rPr>
        <w:t>/ gluten</w:t>
      </w:r>
    </w:p>
    <w:p w14:paraId="24C359D8" w14:textId="506BED07" w:rsidR="00566FC9" w:rsidRPr="00F75D24" w:rsidRDefault="00566FC9" w:rsidP="00566FC9">
      <w:pPr>
        <w:pStyle w:val="ingredienser"/>
        <w:rPr>
          <w:sz w:val="18"/>
          <w:szCs w:val="18"/>
        </w:rPr>
      </w:pPr>
      <w:r w:rsidRPr="00F75D24">
        <w:rPr>
          <w:sz w:val="18"/>
          <w:szCs w:val="18"/>
        </w:rPr>
        <w:t xml:space="preserve">Land: </w:t>
      </w:r>
      <w:r w:rsidR="006353F9">
        <w:rPr>
          <w:sz w:val="18"/>
          <w:szCs w:val="18"/>
        </w:rPr>
        <w:t>Sverige</w:t>
      </w:r>
    </w:p>
    <w:p w14:paraId="755A7015" w14:textId="4D183018" w:rsidR="00566FC9" w:rsidRPr="00F61424" w:rsidRDefault="00566FC9" w:rsidP="00566FC9">
      <w:pPr>
        <w:pStyle w:val="PRIS"/>
        <w:rPr>
          <w:sz w:val="21"/>
          <w:szCs w:val="21"/>
        </w:rPr>
      </w:pPr>
      <w:r w:rsidRPr="00F61424">
        <w:rPr>
          <w:sz w:val="21"/>
          <w:szCs w:val="21"/>
        </w:rPr>
        <w:t>1</w:t>
      </w:r>
      <w:r w:rsidR="006353F9">
        <w:rPr>
          <w:sz w:val="21"/>
          <w:szCs w:val="21"/>
        </w:rPr>
        <w:t>7</w:t>
      </w:r>
      <w:r w:rsidRPr="00F61424">
        <w:rPr>
          <w:sz w:val="21"/>
          <w:szCs w:val="21"/>
        </w:rPr>
        <w:t>5,-</w:t>
      </w:r>
    </w:p>
    <w:p w14:paraId="298AD3CF" w14:textId="77777777" w:rsidR="00566FC9" w:rsidRDefault="00566FC9" w:rsidP="00566FC9">
      <w:pPr>
        <w:pStyle w:val="PRIS"/>
        <w:rPr>
          <w:i w:val="0"/>
          <w:iCs/>
          <w:sz w:val="16"/>
          <w:szCs w:val="16"/>
        </w:rPr>
      </w:pPr>
    </w:p>
    <w:p w14:paraId="32C8C7B0" w14:textId="588F7FAB" w:rsidR="003567B7" w:rsidRPr="00F75D24" w:rsidRDefault="006353F9" w:rsidP="003567B7">
      <w:pPr>
        <w:pStyle w:val="ingredienser"/>
      </w:pPr>
      <w:r>
        <w:t>PUMPASOPPA</w:t>
      </w:r>
    </w:p>
    <w:p w14:paraId="5BA183CD" w14:textId="7F11FDD3" w:rsidR="003567B7" w:rsidRPr="00F75D24" w:rsidRDefault="00B34E1E" w:rsidP="003567B7">
      <w:pPr>
        <w:pStyle w:val="ingredienser"/>
        <w:tabs>
          <w:tab w:val="clear" w:pos="3840"/>
          <w:tab w:val="left" w:pos="4251"/>
        </w:tabs>
        <w:ind w:right="-286"/>
        <w:rPr>
          <w:sz w:val="22"/>
          <w:szCs w:val="22"/>
        </w:rPr>
      </w:pPr>
      <w:r>
        <w:rPr>
          <w:sz w:val="22"/>
          <w:szCs w:val="22"/>
        </w:rPr>
        <w:t>ä</w:t>
      </w:r>
      <w:r w:rsidR="006353F9">
        <w:rPr>
          <w:sz w:val="22"/>
          <w:szCs w:val="22"/>
        </w:rPr>
        <w:t>delost / rostade frön / libbsticka</w:t>
      </w:r>
    </w:p>
    <w:p w14:paraId="693538D9" w14:textId="24F25CF9" w:rsidR="003567B7" w:rsidRPr="00F75D24" w:rsidRDefault="003567B7" w:rsidP="00B34E1E">
      <w:pPr>
        <w:pStyle w:val="ingredienser"/>
        <w:rPr>
          <w:sz w:val="18"/>
          <w:szCs w:val="18"/>
        </w:rPr>
      </w:pPr>
      <w:r w:rsidRPr="00F75D24">
        <w:rPr>
          <w:sz w:val="18"/>
          <w:szCs w:val="18"/>
        </w:rPr>
        <w:t xml:space="preserve">Allergener: ägg </w:t>
      </w:r>
    </w:p>
    <w:p w14:paraId="7E5D0065" w14:textId="394691E1" w:rsidR="003567B7" w:rsidRPr="00F61424" w:rsidRDefault="006353F9" w:rsidP="003567B7">
      <w:pPr>
        <w:pStyle w:val="PRIS"/>
        <w:rPr>
          <w:sz w:val="21"/>
          <w:szCs w:val="21"/>
        </w:rPr>
      </w:pPr>
      <w:r>
        <w:rPr>
          <w:sz w:val="21"/>
          <w:szCs w:val="21"/>
        </w:rPr>
        <w:t>16</w:t>
      </w:r>
      <w:r w:rsidR="00F07121">
        <w:rPr>
          <w:sz w:val="21"/>
          <w:szCs w:val="21"/>
        </w:rPr>
        <w:t>5,-</w:t>
      </w:r>
    </w:p>
    <w:p w14:paraId="09A24F4C" w14:textId="77777777" w:rsidR="003567B7" w:rsidRPr="00566FC9" w:rsidRDefault="003567B7" w:rsidP="003567B7">
      <w:pPr>
        <w:pStyle w:val="PRIS"/>
        <w:jc w:val="left"/>
        <w:rPr>
          <w:i w:val="0"/>
          <w:iCs/>
          <w:sz w:val="16"/>
          <w:szCs w:val="16"/>
        </w:rPr>
      </w:pPr>
    </w:p>
    <w:p w14:paraId="15419AA4" w14:textId="12159E07" w:rsidR="00566FC9" w:rsidRPr="001D2B03" w:rsidRDefault="00566FC9" w:rsidP="00566FC9">
      <w:pPr>
        <w:pStyle w:val="KATEGORIER"/>
        <w:rPr>
          <w:rFonts w:ascii="Cabin Medium" w:hAnsi="Cabin Medium"/>
          <w:b w:val="0"/>
          <w:bCs w:val="0"/>
          <w:caps w:val="0"/>
          <w:sz w:val="24"/>
          <w:szCs w:val="24"/>
        </w:rPr>
      </w:pPr>
      <w:r>
        <w:rPr>
          <w:i/>
          <w:iCs/>
          <w:sz w:val="21"/>
          <w:szCs w:val="21"/>
        </w:rPr>
        <w:br w:type="column"/>
      </w:r>
      <w:r>
        <w:t>andra</w:t>
      </w:r>
    </w:p>
    <w:p w14:paraId="10D64725" w14:textId="77777777" w:rsidR="00566FC9" w:rsidRPr="00F07121" w:rsidRDefault="00566FC9" w:rsidP="00566FC9">
      <w:pPr>
        <w:pStyle w:val="Rubrik-MAT"/>
        <w:ind w:left="-142" w:right="-286"/>
        <w:rPr>
          <w:sz w:val="16"/>
          <w:szCs w:val="16"/>
        </w:rPr>
      </w:pPr>
    </w:p>
    <w:p w14:paraId="21562FAC" w14:textId="77777777" w:rsidR="000D2847" w:rsidRPr="00F07121" w:rsidRDefault="000D2847" w:rsidP="000D2847">
      <w:pPr>
        <w:pStyle w:val="Rubrik-MAT"/>
        <w:rPr>
          <w:sz w:val="16"/>
          <w:szCs w:val="16"/>
        </w:rPr>
      </w:pPr>
    </w:p>
    <w:p w14:paraId="07740773" w14:textId="43E20C19" w:rsidR="00566FC9" w:rsidRPr="00F75D24" w:rsidRDefault="00FB6ABA" w:rsidP="00C24288">
      <w:pPr>
        <w:pStyle w:val="Rubrik-MAT"/>
        <w:rPr>
          <w:sz w:val="28"/>
          <w:szCs w:val="28"/>
        </w:rPr>
      </w:pPr>
      <w:r>
        <w:rPr>
          <w:sz w:val="24"/>
        </w:rPr>
        <w:t>Röding</w:t>
      </w:r>
    </w:p>
    <w:p w14:paraId="21842EFF" w14:textId="0F5602DC" w:rsidR="00566FC9" w:rsidRDefault="00B34E1E" w:rsidP="00C24288">
      <w:pPr>
        <w:pStyle w:val="ingredienser"/>
        <w:tabs>
          <w:tab w:val="clear" w:pos="3840"/>
          <w:tab w:val="left" w:pos="4251"/>
        </w:tabs>
        <w:ind w:right="-286"/>
        <w:rPr>
          <w:sz w:val="22"/>
          <w:szCs w:val="22"/>
        </w:rPr>
      </w:pPr>
      <w:r>
        <w:rPr>
          <w:sz w:val="22"/>
          <w:szCs w:val="22"/>
        </w:rPr>
        <w:t>b</w:t>
      </w:r>
      <w:r w:rsidR="006353F9">
        <w:rPr>
          <w:sz w:val="22"/>
          <w:szCs w:val="22"/>
        </w:rPr>
        <w:t>låmusselsås / kantareller</w:t>
      </w:r>
    </w:p>
    <w:p w14:paraId="4179C458" w14:textId="65DBF3ED" w:rsidR="006353F9" w:rsidRPr="00F75D24" w:rsidRDefault="006353F9" w:rsidP="00C24288">
      <w:pPr>
        <w:pStyle w:val="ingredienser"/>
        <w:tabs>
          <w:tab w:val="clear" w:pos="3840"/>
          <w:tab w:val="left" w:pos="4251"/>
        </w:tabs>
        <w:ind w:right="-286"/>
        <w:rPr>
          <w:sz w:val="22"/>
          <w:szCs w:val="22"/>
        </w:rPr>
      </w:pPr>
      <w:r>
        <w:rPr>
          <w:sz w:val="22"/>
          <w:szCs w:val="22"/>
        </w:rPr>
        <w:t>blomkål / potatis</w:t>
      </w:r>
    </w:p>
    <w:p w14:paraId="670BAE7F" w14:textId="42E5A8B2" w:rsidR="00566FC9" w:rsidRPr="00F75D24" w:rsidRDefault="00566FC9" w:rsidP="00C24288">
      <w:pPr>
        <w:pStyle w:val="ingredienser"/>
        <w:tabs>
          <w:tab w:val="clear" w:pos="3840"/>
          <w:tab w:val="left" w:pos="4251"/>
        </w:tabs>
        <w:ind w:right="-286"/>
        <w:rPr>
          <w:sz w:val="18"/>
          <w:szCs w:val="18"/>
        </w:rPr>
      </w:pPr>
      <w:r w:rsidRPr="00F75D24">
        <w:rPr>
          <w:sz w:val="18"/>
          <w:szCs w:val="18"/>
        </w:rPr>
        <w:t xml:space="preserve">Allergener: fisk / smör </w:t>
      </w:r>
    </w:p>
    <w:p w14:paraId="46323160" w14:textId="4D581915" w:rsidR="00566FC9" w:rsidRPr="00F75D24" w:rsidRDefault="00566FC9" w:rsidP="00C24288">
      <w:pPr>
        <w:pStyle w:val="ingredienser"/>
        <w:rPr>
          <w:sz w:val="18"/>
          <w:szCs w:val="18"/>
        </w:rPr>
      </w:pPr>
      <w:r w:rsidRPr="00F75D24">
        <w:rPr>
          <w:sz w:val="18"/>
          <w:szCs w:val="18"/>
        </w:rPr>
        <w:t xml:space="preserve">Land: </w:t>
      </w:r>
      <w:r w:rsidR="00B34E1E">
        <w:rPr>
          <w:sz w:val="18"/>
          <w:szCs w:val="18"/>
        </w:rPr>
        <w:t>Island</w:t>
      </w:r>
    </w:p>
    <w:p w14:paraId="0E9D17A7" w14:textId="77777777" w:rsidR="00566FC9" w:rsidRDefault="00566FC9" w:rsidP="00C24288">
      <w:pPr>
        <w:pStyle w:val="PRIS"/>
        <w:rPr>
          <w:sz w:val="21"/>
          <w:szCs w:val="21"/>
        </w:rPr>
      </w:pPr>
      <w:r w:rsidRPr="00F61424">
        <w:rPr>
          <w:sz w:val="21"/>
          <w:szCs w:val="21"/>
        </w:rPr>
        <w:t>395,-</w:t>
      </w:r>
    </w:p>
    <w:p w14:paraId="3F27BA61" w14:textId="77777777" w:rsidR="006353F9" w:rsidRDefault="006353F9" w:rsidP="00C24288">
      <w:pPr>
        <w:pStyle w:val="PRIS"/>
        <w:rPr>
          <w:sz w:val="21"/>
          <w:szCs w:val="21"/>
        </w:rPr>
      </w:pPr>
    </w:p>
    <w:p w14:paraId="331E4A1F" w14:textId="77777777" w:rsidR="006353F9" w:rsidRPr="00F61424" w:rsidRDefault="006353F9" w:rsidP="00C24288">
      <w:pPr>
        <w:pStyle w:val="PRIS"/>
        <w:rPr>
          <w:sz w:val="21"/>
          <w:szCs w:val="21"/>
        </w:rPr>
      </w:pPr>
    </w:p>
    <w:p w14:paraId="58882F76" w14:textId="3579D0BB" w:rsidR="006353F9" w:rsidRPr="00B34E1E" w:rsidRDefault="006353F9" w:rsidP="00B34E1E">
      <w:pPr>
        <w:pStyle w:val="Rubrik-MAT"/>
        <w:rPr>
          <w:sz w:val="28"/>
          <w:szCs w:val="28"/>
        </w:rPr>
      </w:pPr>
      <w:r>
        <w:rPr>
          <w:sz w:val="24"/>
        </w:rPr>
        <w:t>Kycklingbröst</w:t>
      </w:r>
    </w:p>
    <w:p w14:paraId="7B91ADB0" w14:textId="2AF4228B" w:rsidR="006353F9" w:rsidRDefault="00B34E1E" w:rsidP="006353F9">
      <w:pPr>
        <w:pStyle w:val="ingredienser"/>
        <w:tabs>
          <w:tab w:val="clear" w:pos="3840"/>
          <w:tab w:val="left" w:pos="4251"/>
        </w:tabs>
        <w:ind w:right="-286"/>
        <w:rPr>
          <w:sz w:val="22"/>
          <w:szCs w:val="22"/>
        </w:rPr>
      </w:pPr>
      <w:r>
        <w:rPr>
          <w:sz w:val="22"/>
          <w:szCs w:val="22"/>
        </w:rPr>
        <w:t>p</w:t>
      </w:r>
      <w:r w:rsidR="006353F9">
        <w:rPr>
          <w:sz w:val="22"/>
          <w:szCs w:val="22"/>
        </w:rPr>
        <w:t xml:space="preserve">umpapuré / kyckling </w:t>
      </w:r>
      <w:proofErr w:type="spellStart"/>
      <w:r w:rsidR="006353F9">
        <w:rPr>
          <w:sz w:val="22"/>
          <w:szCs w:val="22"/>
        </w:rPr>
        <w:t>velouté</w:t>
      </w:r>
      <w:proofErr w:type="spellEnd"/>
    </w:p>
    <w:p w14:paraId="29E62188" w14:textId="72DDF3CD" w:rsidR="006353F9" w:rsidRPr="00F75D24" w:rsidRDefault="006353F9" w:rsidP="006353F9">
      <w:pPr>
        <w:pStyle w:val="ingredienser"/>
        <w:tabs>
          <w:tab w:val="clear" w:pos="3840"/>
          <w:tab w:val="left" w:pos="4251"/>
        </w:tabs>
        <w:ind w:right="-286"/>
        <w:rPr>
          <w:sz w:val="22"/>
          <w:szCs w:val="22"/>
        </w:rPr>
      </w:pPr>
      <w:r>
        <w:rPr>
          <w:sz w:val="22"/>
          <w:szCs w:val="22"/>
        </w:rPr>
        <w:t>dragon / pumpafrön</w:t>
      </w:r>
    </w:p>
    <w:p w14:paraId="1EC12164" w14:textId="3F2E9DE8" w:rsidR="006353F9" w:rsidRPr="00F75D24" w:rsidRDefault="006353F9" w:rsidP="006353F9">
      <w:pPr>
        <w:pStyle w:val="ingredienser"/>
        <w:tabs>
          <w:tab w:val="clear" w:pos="3840"/>
          <w:tab w:val="left" w:pos="4251"/>
        </w:tabs>
        <w:ind w:right="-286"/>
        <w:rPr>
          <w:sz w:val="18"/>
          <w:szCs w:val="18"/>
        </w:rPr>
      </w:pPr>
      <w:r w:rsidRPr="00F75D24">
        <w:rPr>
          <w:sz w:val="18"/>
          <w:szCs w:val="18"/>
        </w:rPr>
        <w:t xml:space="preserve">Allergener: </w:t>
      </w:r>
      <w:r w:rsidR="00B34E1E">
        <w:rPr>
          <w:sz w:val="18"/>
          <w:szCs w:val="18"/>
        </w:rPr>
        <w:t xml:space="preserve">gluten </w:t>
      </w:r>
      <w:r w:rsidRPr="00F75D24">
        <w:rPr>
          <w:sz w:val="18"/>
          <w:szCs w:val="18"/>
        </w:rPr>
        <w:t xml:space="preserve">/ smör </w:t>
      </w:r>
    </w:p>
    <w:p w14:paraId="722AB4BE" w14:textId="56A5BA30" w:rsidR="006353F9" w:rsidRPr="00F75D24" w:rsidRDefault="006353F9" w:rsidP="006353F9">
      <w:pPr>
        <w:pStyle w:val="ingredienser"/>
        <w:rPr>
          <w:sz w:val="18"/>
          <w:szCs w:val="18"/>
        </w:rPr>
      </w:pPr>
      <w:r w:rsidRPr="00F75D24">
        <w:rPr>
          <w:sz w:val="18"/>
          <w:szCs w:val="18"/>
        </w:rPr>
        <w:t xml:space="preserve">Land: </w:t>
      </w:r>
      <w:r w:rsidR="00B34E1E">
        <w:rPr>
          <w:sz w:val="18"/>
          <w:szCs w:val="18"/>
        </w:rPr>
        <w:t>Sverige</w:t>
      </w:r>
    </w:p>
    <w:p w14:paraId="6B64DECC" w14:textId="77777777" w:rsidR="006353F9" w:rsidRDefault="006353F9" w:rsidP="006353F9">
      <w:pPr>
        <w:pStyle w:val="PRIS"/>
        <w:rPr>
          <w:sz w:val="21"/>
          <w:szCs w:val="21"/>
        </w:rPr>
      </w:pPr>
      <w:r w:rsidRPr="00F61424">
        <w:rPr>
          <w:sz w:val="21"/>
          <w:szCs w:val="21"/>
        </w:rPr>
        <w:t>395,-</w:t>
      </w:r>
    </w:p>
    <w:p w14:paraId="47DC2B23" w14:textId="77777777" w:rsidR="00B34E1E" w:rsidRDefault="00B34E1E" w:rsidP="00B34E1E">
      <w:pPr>
        <w:pStyle w:val="PRIS"/>
        <w:rPr>
          <w:sz w:val="21"/>
          <w:szCs w:val="21"/>
        </w:rPr>
      </w:pPr>
    </w:p>
    <w:p w14:paraId="646FC617" w14:textId="77777777" w:rsidR="00B34E1E" w:rsidRPr="00F61424" w:rsidRDefault="00B34E1E" w:rsidP="00B34E1E">
      <w:pPr>
        <w:pStyle w:val="PRIS"/>
        <w:rPr>
          <w:sz w:val="21"/>
          <w:szCs w:val="21"/>
        </w:rPr>
      </w:pPr>
    </w:p>
    <w:p w14:paraId="176A23D9" w14:textId="77777777" w:rsidR="00B34E1E" w:rsidRPr="00F75D24" w:rsidRDefault="00B34E1E" w:rsidP="00B34E1E">
      <w:pPr>
        <w:pStyle w:val="Rubrik-MAT"/>
        <w:rPr>
          <w:sz w:val="28"/>
          <w:szCs w:val="28"/>
        </w:rPr>
      </w:pPr>
      <w:r w:rsidRPr="00F75D24">
        <w:rPr>
          <w:sz w:val="24"/>
        </w:rPr>
        <w:t>Gnocchi</w:t>
      </w:r>
    </w:p>
    <w:p w14:paraId="5DEDE75D" w14:textId="77777777" w:rsidR="00B34E1E" w:rsidRPr="00F75D24" w:rsidRDefault="00B34E1E" w:rsidP="00B34E1E">
      <w:pPr>
        <w:pStyle w:val="ingredienser"/>
        <w:tabs>
          <w:tab w:val="clear" w:pos="3840"/>
          <w:tab w:val="left" w:pos="4251"/>
        </w:tabs>
        <w:ind w:right="-286"/>
        <w:rPr>
          <w:sz w:val="22"/>
          <w:szCs w:val="22"/>
        </w:rPr>
      </w:pPr>
      <w:r w:rsidRPr="00F75D24">
        <w:rPr>
          <w:sz w:val="22"/>
          <w:szCs w:val="22"/>
        </w:rPr>
        <w:t xml:space="preserve">kantareller / lingon / grädde </w:t>
      </w:r>
      <w:r>
        <w:rPr>
          <w:sz w:val="22"/>
          <w:szCs w:val="22"/>
        </w:rPr>
        <w:t>kryddpeppar</w:t>
      </w:r>
      <w:r w:rsidRPr="00F75D24">
        <w:rPr>
          <w:sz w:val="22"/>
          <w:szCs w:val="22"/>
        </w:rPr>
        <w:t xml:space="preserve"> </w:t>
      </w:r>
    </w:p>
    <w:p w14:paraId="0AD1C915" w14:textId="238A8703" w:rsidR="00B34E1E" w:rsidRDefault="00B34E1E" w:rsidP="00B34E1E">
      <w:pPr>
        <w:pStyle w:val="ingredienser"/>
        <w:tabs>
          <w:tab w:val="clear" w:pos="3840"/>
          <w:tab w:val="left" w:pos="4251"/>
        </w:tabs>
        <w:ind w:right="-286"/>
        <w:rPr>
          <w:sz w:val="18"/>
          <w:szCs w:val="18"/>
        </w:rPr>
      </w:pPr>
      <w:r w:rsidRPr="00F75D24">
        <w:rPr>
          <w:sz w:val="18"/>
          <w:szCs w:val="18"/>
        </w:rPr>
        <w:t>Allergener: laktos / gluten</w:t>
      </w:r>
    </w:p>
    <w:p w14:paraId="2D1BEC7E" w14:textId="77777777" w:rsidR="00B34E1E" w:rsidRDefault="00B34E1E" w:rsidP="00B34E1E">
      <w:pPr>
        <w:pStyle w:val="KATEGORIER"/>
        <w:rPr>
          <w:b w:val="0"/>
          <w:bCs w:val="0"/>
          <w:i/>
          <w:sz w:val="21"/>
          <w:szCs w:val="21"/>
        </w:rPr>
      </w:pPr>
      <w:r w:rsidRPr="006D2F8D">
        <w:rPr>
          <w:b w:val="0"/>
          <w:bCs w:val="0"/>
          <w:i/>
          <w:sz w:val="21"/>
          <w:szCs w:val="21"/>
        </w:rPr>
        <w:t>2</w:t>
      </w:r>
      <w:r>
        <w:rPr>
          <w:b w:val="0"/>
          <w:bCs w:val="0"/>
          <w:i/>
          <w:sz w:val="21"/>
          <w:szCs w:val="21"/>
        </w:rPr>
        <w:t>4</w:t>
      </w:r>
      <w:r w:rsidRPr="006D2F8D">
        <w:rPr>
          <w:b w:val="0"/>
          <w:bCs w:val="0"/>
          <w:i/>
          <w:sz w:val="21"/>
          <w:szCs w:val="21"/>
        </w:rPr>
        <w:t>5.-</w:t>
      </w:r>
    </w:p>
    <w:p w14:paraId="369FFEA1" w14:textId="77777777" w:rsidR="003567B7" w:rsidRPr="00F07121" w:rsidRDefault="003567B7" w:rsidP="00AF6B01">
      <w:pPr>
        <w:pStyle w:val="KATEGORIER"/>
        <w:rPr>
          <w:b w:val="0"/>
          <w:bCs w:val="0"/>
          <w:iCs/>
          <w:sz w:val="16"/>
          <w:szCs w:val="15"/>
        </w:rPr>
      </w:pPr>
    </w:p>
    <w:p w14:paraId="24AEE8C5" w14:textId="46224F58" w:rsidR="00566FC9" w:rsidRPr="00E677F7" w:rsidRDefault="00566FC9" w:rsidP="00AF6B01">
      <w:pPr>
        <w:pStyle w:val="KATEGORIER"/>
      </w:pPr>
      <w:r>
        <w:rPr>
          <w:i/>
          <w:iCs/>
          <w:sz w:val="21"/>
          <w:szCs w:val="21"/>
        </w:rPr>
        <w:br w:type="column"/>
      </w:r>
      <w:r w:rsidRPr="00E677F7">
        <w:t>tredje</w:t>
      </w:r>
    </w:p>
    <w:p w14:paraId="40CE54BD" w14:textId="77777777" w:rsidR="00566FC9" w:rsidRPr="00F07121" w:rsidRDefault="00566FC9" w:rsidP="00566FC9">
      <w:pPr>
        <w:rPr>
          <w:rFonts w:ascii="Cabin Medium" w:hAnsi="Cabin Medium"/>
          <w:caps/>
          <w:sz w:val="16"/>
          <w:szCs w:val="16"/>
        </w:rPr>
      </w:pPr>
    </w:p>
    <w:p w14:paraId="46959D51" w14:textId="08F63E52" w:rsidR="00566FC9" w:rsidRPr="00F75D24" w:rsidRDefault="00566FC9" w:rsidP="00566FC9">
      <w:pPr>
        <w:pStyle w:val="Rubrik-MAT"/>
        <w:rPr>
          <w:sz w:val="24"/>
        </w:rPr>
      </w:pPr>
      <w:r w:rsidRPr="00F75D24">
        <w:rPr>
          <w:sz w:val="24"/>
        </w:rPr>
        <w:t>Cr</w:t>
      </w:r>
      <w:r w:rsidR="003567B7">
        <w:rPr>
          <w:sz w:val="24"/>
        </w:rPr>
        <w:t>è</w:t>
      </w:r>
      <w:r w:rsidRPr="00F75D24">
        <w:rPr>
          <w:sz w:val="24"/>
        </w:rPr>
        <w:t xml:space="preserve">me </w:t>
      </w:r>
      <w:proofErr w:type="spellStart"/>
      <w:r w:rsidRPr="00F75D24">
        <w:rPr>
          <w:sz w:val="24"/>
        </w:rPr>
        <w:t>br</w:t>
      </w:r>
      <w:r w:rsidR="003567B7">
        <w:rPr>
          <w:sz w:val="24"/>
        </w:rPr>
        <w:t>Û</w:t>
      </w:r>
      <w:r w:rsidRPr="00F75D24">
        <w:rPr>
          <w:sz w:val="24"/>
        </w:rPr>
        <w:t>lé</w:t>
      </w:r>
      <w:r w:rsidR="00F61424" w:rsidRPr="00F75D24">
        <w:rPr>
          <w:sz w:val="24"/>
        </w:rPr>
        <w:t>E</w:t>
      </w:r>
      <w:proofErr w:type="spellEnd"/>
      <w:r w:rsidRPr="00F75D24">
        <w:rPr>
          <w:sz w:val="24"/>
        </w:rPr>
        <w:t xml:space="preserve">  </w:t>
      </w:r>
    </w:p>
    <w:p w14:paraId="74C11147" w14:textId="6C821935" w:rsidR="00566FC9" w:rsidRPr="00F75D24" w:rsidRDefault="00F32845" w:rsidP="00566FC9">
      <w:pPr>
        <w:pStyle w:val="Rubrik-MAT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>vanilj</w:t>
      </w:r>
    </w:p>
    <w:p w14:paraId="2DC0BD5E" w14:textId="77777777" w:rsidR="00566FC9" w:rsidRPr="00F75D24" w:rsidRDefault="00566FC9" w:rsidP="00566FC9">
      <w:pPr>
        <w:pStyle w:val="ingredienser"/>
        <w:rPr>
          <w:sz w:val="18"/>
          <w:szCs w:val="18"/>
        </w:rPr>
      </w:pPr>
      <w:r w:rsidRPr="00F75D24">
        <w:rPr>
          <w:sz w:val="18"/>
          <w:szCs w:val="18"/>
        </w:rPr>
        <w:t xml:space="preserve">Allergener:  laktos / ägg </w:t>
      </w:r>
    </w:p>
    <w:p w14:paraId="29B8689B" w14:textId="77777777" w:rsidR="00566FC9" w:rsidRDefault="00566FC9" w:rsidP="00566FC9">
      <w:pPr>
        <w:pStyle w:val="PRIS"/>
        <w:rPr>
          <w:sz w:val="21"/>
          <w:szCs w:val="21"/>
        </w:rPr>
      </w:pPr>
      <w:r w:rsidRPr="00F61424">
        <w:rPr>
          <w:sz w:val="21"/>
          <w:szCs w:val="21"/>
        </w:rPr>
        <w:t>135,-</w:t>
      </w:r>
    </w:p>
    <w:p w14:paraId="2C47A60E" w14:textId="77777777" w:rsidR="003567B7" w:rsidRPr="003567B7" w:rsidRDefault="003567B7" w:rsidP="003567B7">
      <w:pPr>
        <w:pStyle w:val="PRIS"/>
        <w:jc w:val="left"/>
        <w:rPr>
          <w:i w:val="0"/>
          <w:iCs/>
          <w:sz w:val="16"/>
          <w:szCs w:val="16"/>
        </w:rPr>
      </w:pPr>
    </w:p>
    <w:p w14:paraId="2C4D0B6C" w14:textId="14E514C0" w:rsidR="003567B7" w:rsidRPr="00F75D24" w:rsidRDefault="003567B7" w:rsidP="003567B7">
      <w:pPr>
        <w:pStyle w:val="Rubrik-MAT"/>
        <w:rPr>
          <w:sz w:val="24"/>
        </w:rPr>
      </w:pPr>
      <w:r>
        <w:rPr>
          <w:sz w:val="24"/>
        </w:rPr>
        <w:t>stekt pannkaka</w:t>
      </w:r>
    </w:p>
    <w:p w14:paraId="22BBEAEE" w14:textId="3C045648" w:rsidR="003567B7" w:rsidRPr="00F75D24" w:rsidRDefault="006353F9" w:rsidP="003567B7">
      <w:pPr>
        <w:pStyle w:val="Rubrik-MAT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>blåbär</w:t>
      </w:r>
      <w:r w:rsidR="003567B7">
        <w:rPr>
          <w:caps w:val="0"/>
          <w:sz w:val="22"/>
          <w:szCs w:val="22"/>
        </w:rPr>
        <w:t>-yoghurt sorbet /</w:t>
      </w:r>
      <w:r w:rsidR="00B34E1E">
        <w:rPr>
          <w:caps w:val="0"/>
          <w:sz w:val="22"/>
          <w:szCs w:val="22"/>
        </w:rPr>
        <w:t xml:space="preserve"> </w:t>
      </w:r>
      <w:r>
        <w:rPr>
          <w:caps w:val="0"/>
          <w:sz w:val="22"/>
          <w:szCs w:val="22"/>
        </w:rPr>
        <w:t>blåbär florsocker</w:t>
      </w:r>
      <w:r w:rsidR="00B34E1E">
        <w:rPr>
          <w:caps w:val="0"/>
          <w:sz w:val="22"/>
          <w:szCs w:val="22"/>
        </w:rPr>
        <w:t xml:space="preserve"> / pistage</w:t>
      </w:r>
    </w:p>
    <w:p w14:paraId="1E3064E2" w14:textId="6143833E" w:rsidR="003567B7" w:rsidRPr="00F75D24" w:rsidRDefault="003567B7" w:rsidP="003567B7">
      <w:pPr>
        <w:pStyle w:val="ingredienser"/>
        <w:rPr>
          <w:sz w:val="18"/>
          <w:szCs w:val="18"/>
        </w:rPr>
      </w:pPr>
      <w:r w:rsidRPr="00F75D24">
        <w:rPr>
          <w:sz w:val="18"/>
          <w:szCs w:val="18"/>
        </w:rPr>
        <w:t xml:space="preserve">Allergener: laktos / ägg </w:t>
      </w:r>
      <w:r>
        <w:rPr>
          <w:sz w:val="18"/>
          <w:szCs w:val="18"/>
        </w:rPr>
        <w:t>/ nötter / gluten</w:t>
      </w:r>
    </w:p>
    <w:p w14:paraId="419B0353" w14:textId="67EBB848" w:rsidR="003567B7" w:rsidRDefault="003567B7" w:rsidP="003567B7">
      <w:pPr>
        <w:pStyle w:val="PRIS"/>
        <w:rPr>
          <w:sz w:val="21"/>
          <w:szCs w:val="21"/>
        </w:rPr>
      </w:pPr>
      <w:r w:rsidRPr="00F61424">
        <w:rPr>
          <w:sz w:val="21"/>
          <w:szCs w:val="21"/>
        </w:rPr>
        <w:t>1</w:t>
      </w:r>
      <w:r w:rsidR="00C836B8">
        <w:rPr>
          <w:sz w:val="21"/>
          <w:szCs w:val="21"/>
        </w:rPr>
        <w:t>6</w:t>
      </w:r>
      <w:r w:rsidRPr="00F61424">
        <w:rPr>
          <w:sz w:val="21"/>
          <w:szCs w:val="21"/>
        </w:rPr>
        <w:t>5,-</w:t>
      </w:r>
    </w:p>
    <w:p w14:paraId="7D40920F" w14:textId="77777777" w:rsidR="00F07121" w:rsidRPr="003567B7" w:rsidRDefault="00F07121" w:rsidP="00F07121">
      <w:pPr>
        <w:pStyle w:val="PRIS"/>
        <w:jc w:val="left"/>
        <w:rPr>
          <w:i w:val="0"/>
          <w:iCs/>
          <w:sz w:val="16"/>
          <w:szCs w:val="16"/>
        </w:rPr>
      </w:pPr>
    </w:p>
    <w:p w14:paraId="02DA17FE" w14:textId="4669C425" w:rsidR="00FB6ABA" w:rsidRPr="00F75D24" w:rsidRDefault="00FB6ABA" w:rsidP="00FB6ABA">
      <w:pPr>
        <w:pStyle w:val="Rubrik-MAT"/>
        <w:rPr>
          <w:sz w:val="24"/>
        </w:rPr>
      </w:pPr>
      <w:r>
        <w:rPr>
          <w:sz w:val="24"/>
        </w:rPr>
        <w:t>vaniljglass på mjölk från sanda gård</w:t>
      </w:r>
    </w:p>
    <w:p w14:paraId="14DA702F" w14:textId="21A446B6" w:rsidR="00B34E1E" w:rsidRPr="00F75D24" w:rsidRDefault="00B34E1E" w:rsidP="00B34E1E">
      <w:pPr>
        <w:pStyle w:val="Rubrik-MAT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>äppelkompott / kaksmulor</w:t>
      </w:r>
    </w:p>
    <w:p w14:paraId="6C9E761F" w14:textId="55B18E50" w:rsidR="00FB6ABA" w:rsidRPr="00F75D24" w:rsidRDefault="00FB6ABA" w:rsidP="00FB6ABA">
      <w:pPr>
        <w:pStyle w:val="ingredienser"/>
        <w:tabs>
          <w:tab w:val="clear" w:pos="3840"/>
          <w:tab w:val="left" w:pos="4251"/>
        </w:tabs>
        <w:ind w:right="-286"/>
        <w:rPr>
          <w:sz w:val="18"/>
          <w:szCs w:val="18"/>
        </w:rPr>
      </w:pPr>
      <w:r w:rsidRPr="00F75D24">
        <w:rPr>
          <w:sz w:val="18"/>
          <w:szCs w:val="18"/>
        </w:rPr>
        <w:t xml:space="preserve">Allergener:  ägg </w:t>
      </w:r>
      <w:r>
        <w:rPr>
          <w:sz w:val="18"/>
          <w:szCs w:val="18"/>
        </w:rPr>
        <w:t>/ laktos / mandel</w:t>
      </w:r>
      <w:r w:rsidR="00B34E1E">
        <w:rPr>
          <w:sz w:val="18"/>
          <w:szCs w:val="18"/>
        </w:rPr>
        <w:t xml:space="preserve"> / gluten</w:t>
      </w:r>
    </w:p>
    <w:p w14:paraId="075A374C" w14:textId="09B2685E" w:rsidR="003567B7" w:rsidRPr="00D84D3B" w:rsidRDefault="00FB6ABA" w:rsidP="003567B7">
      <w:pPr>
        <w:pStyle w:val="KATEGORIER"/>
        <w:rPr>
          <w:b w:val="0"/>
          <w:bCs w:val="0"/>
          <w:i/>
          <w:sz w:val="21"/>
          <w:szCs w:val="21"/>
        </w:rPr>
      </w:pPr>
      <w:r>
        <w:rPr>
          <w:b w:val="0"/>
          <w:bCs w:val="0"/>
          <w:i/>
          <w:sz w:val="21"/>
          <w:szCs w:val="21"/>
        </w:rPr>
        <w:t>16</w:t>
      </w:r>
      <w:r w:rsidRPr="00AF6B01">
        <w:rPr>
          <w:b w:val="0"/>
          <w:bCs w:val="0"/>
          <w:i/>
          <w:sz w:val="21"/>
          <w:szCs w:val="21"/>
        </w:rPr>
        <w:t>5,-</w:t>
      </w:r>
    </w:p>
    <w:p w14:paraId="31303845" w14:textId="77777777" w:rsidR="00F07121" w:rsidRPr="003567B7" w:rsidRDefault="00F07121" w:rsidP="00F07121">
      <w:pPr>
        <w:pStyle w:val="PRIS"/>
        <w:jc w:val="left"/>
        <w:rPr>
          <w:i w:val="0"/>
          <w:iCs/>
          <w:sz w:val="16"/>
          <w:szCs w:val="16"/>
        </w:rPr>
      </w:pPr>
    </w:p>
    <w:p w14:paraId="50E56D68" w14:textId="6A7E1359" w:rsidR="00566FC9" w:rsidRPr="00F75D24" w:rsidRDefault="00FB6ABA" w:rsidP="00566FC9">
      <w:pPr>
        <w:pStyle w:val="Rubrik-MAT"/>
        <w:rPr>
          <w:sz w:val="24"/>
        </w:rPr>
      </w:pPr>
      <w:r>
        <w:rPr>
          <w:sz w:val="24"/>
        </w:rPr>
        <w:t>ostar från sanda gård</w:t>
      </w:r>
    </w:p>
    <w:p w14:paraId="0CA312F7" w14:textId="135C1885" w:rsidR="00566FC9" w:rsidRPr="00F75D24" w:rsidRDefault="00737F37" w:rsidP="00566FC9">
      <w:pPr>
        <w:pStyle w:val="Rubrik-MAT"/>
        <w:rPr>
          <w:caps w:val="0"/>
          <w:sz w:val="22"/>
          <w:szCs w:val="22"/>
        </w:rPr>
      </w:pPr>
      <w:r w:rsidRPr="00F75D24">
        <w:rPr>
          <w:caps w:val="0"/>
          <w:sz w:val="22"/>
          <w:szCs w:val="22"/>
        </w:rPr>
        <w:t>f</w:t>
      </w:r>
      <w:r w:rsidR="00566FC9" w:rsidRPr="00F75D24">
        <w:rPr>
          <w:caps w:val="0"/>
          <w:sz w:val="22"/>
          <w:szCs w:val="22"/>
        </w:rPr>
        <w:t>ikonmarmelad, knäckebröd</w:t>
      </w:r>
    </w:p>
    <w:p w14:paraId="671B3B96" w14:textId="77777777" w:rsidR="00566FC9" w:rsidRPr="00F75D24" w:rsidRDefault="00566FC9" w:rsidP="00566FC9">
      <w:pPr>
        <w:pStyle w:val="ingredienser"/>
        <w:rPr>
          <w:sz w:val="18"/>
          <w:szCs w:val="18"/>
        </w:rPr>
      </w:pPr>
      <w:r w:rsidRPr="00F75D24">
        <w:rPr>
          <w:sz w:val="18"/>
          <w:szCs w:val="18"/>
        </w:rPr>
        <w:t>Allergener: laktos / gluten</w:t>
      </w:r>
    </w:p>
    <w:p w14:paraId="1AC9C9A1" w14:textId="77777777" w:rsidR="00566FC9" w:rsidRPr="00F61424" w:rsidRDefault="00566FC9" w:rsidP="00566FC9">
      <w:pPr>
        <w:pStyle w:val="PRIS"/>
        <w:rPr>
          <w:sz w:val="21"/>
          <w:szCs w:val="21"/>
        </w:rPr>
      </w:pPr>
      <w:r w:rsidRPr="00F61424">
        <w:rPr>
          <w:sz w:val="21"/>
          <w:szCs w:val="21"/>
        </w:rPr>
        <w:t>165,-</w:t>
      </w:r>
    </w:p>
    <w:p w14:paraId="21EB7B6C" w14:textId="77777777" w:rsidR="00F07121" w:rsidRPr="003567B7" w:rsidRDefault="00F07121" w:rsidP="00F07121">
      <w:pPr>
        <w:pStyle w:val="PRIS"/>
        <w:jc w:val="left"/>
        <w:rPr>
          <w:i w:val="0"/>
          <w:iCs/>
          <w:sz w:val="16"/>
          <w:szCs w:val="16"/>
        </w:rPr>
      </w:pPr>
    </w:p>
    <w:p w14:paraId="67FA6A6D" w14:textId="77777777" w:rsidR="00566FC9" w:rsidRPr="00F75D24" w:rsidRDefault="00566FC9" w:rsidP="00566FC9">
      <w:pPr>
        <w:pStyle w:val="Rubrik-MAT"/>
        <w:rPr>
          <w:sz w:val="24"/>
        </w:rPr>
      </w:pPr>
      <w:r w:rsidRPr="00F75D24">
        <w:rPr>
          <w:sz w:val="24"/>
        </w:rPr>
        <w:t xml:space="preserve">Två små tryfflar </w:t>
      </w:r>
    </w:p>
    <w:p w14:paraId="0CD1C54C" w14:textId="7167BD1E" w:rsidR="00566FC9" w:rsidRPr="00F75D24" w:rsidRDefault="00566FC9" w:rsidP="00566FC9">
      <w:pPr>
        <w:jc w:val="center"/>
        <w:rPr>
          <w:sz w:val="18"/>
          <w:szCs w:val="18"/>
        </w:rPr>
      </w:pPr>
      <w:r w:rsidRPr="00F75D24">
        <w:rPr>
          <w:sz w:val="18"/>
          <w:szCs w:val="18"/>
        </w:rPr>
        <w:t>Allergener:  laktos / spår av gluten</w:t>
      </w:r>
    </w:p>
    <w:p w14:paraId="2DD3E1D7" w14:textId="3013DAFD" w:rsidR="00566FC9" w:rsidRPr="003567B7" w:rsidRDefault="00566FC9" w:rsidP="003567B7">
      <w:pPr>
        <w:pStyle w:val="PRIS"/>
        <w:rPr>
          <w:sz w:val="21"/>
          <w:szCs w:val="21"/>
        </w:rPr>
        <w:sectPr w:rsidR="00566FC9" w:rsidRPr="003567B7" w:rsidSect="00566FC9">
          <w:headerReference w:type="default" r:id="rId7"/>
          <w:footerReference w:type="default" r:id="rId8"/>
          <w:type w:val="continuous"/>
          <w:pgSz w:w="11900" w:h="16820"/>
          <w:pgMar w:top="3820" w:right="1079" w:bottom="239" w:left="1036" w:header="429" w:footer="708" w:gutter="0"/>
          <w:cols w:num="3" w:space="708"/>
          <w:docGrid w:linePitch="360"/>
        </w:sectPr>
      </w:pPr>
      <w:r w:rsidRPr="00F61424">
        <w:rPr>
          <w:sz w:val="21"/>
          <w:szCs w:val="21"/>
        </w:rPr>
        <w:t>54</w:t>
      </w:r>
      <w:r w:rsidR="003567B7">
        <w:rPr>
          <w:sz w:val="21"/>
          <w:szCs w:val="21"/>
        </w:rPr>
        <w:t>,</w:t>
      </w:r>
      <w:r w:rsidR="00F07121">
        <w:rPr>
          <w:sz w:val="21"/>
          <w:szCs w:val="21"/>
        </w:rPr>
        <w:t>-</w:t>
      </w:r>
    </w:p>
    <w:p w14:paraId="275D2115" w14:textId="42B6B3E9" w:rsidR="00AF36FA" w:rsidRPr="003567B7" w:rsidRDefault="00AF36FA" w:rsidP="00AF36FA">
      <w:pPr>
        <w:sectPr w:rsidR="00AF36FA" w:rsidRPr="003567B7" w:rsidSect="00566FC9">
          <w:type w:val="continuous"/>
          <w:pgSz w:w="11900" w:h="16820"/>
          <w:pgMar w:top="3820" w:right="1079" w:bottom="239" w:left="1036" w:header="429" w:footer="708" w:gutter="0"/>
          <w:cols w:space="708"/>
          <w:docGrid w:linePitch="360"/>
        </w:sectPr>
      </w:pPr>
    </w:p>
    <w:p w14:paraId="27817C76" w14:textId="120709A7" w:rsidR="003567B7" w:rsidRDefault="003567B7" w:rsidP="00C836B8">
      <w:pPr>
        <w:pBdr>
          <w:bottom w:val="single" w:sz="4" w:space="1" w:color="auto"/>
        </w:pBdr>
      </w:pPr>
    </w:p>
    <w:p w14:paraId="75D742B6" w14:textId="77777777" w:rsidR="006353F9" w:rsidRPr="006353F9" w:rsidRDefault="006353F9" w:rsidP="006353F9"/>
    <w:p w14:paraId="2245E243" w14:textId="77777777" w:rsidR="006353F9" w:rsidRPr="006353F9" w:rsidRDefault="006353F9" w:rsidP="006353F9"/>
    <w:p w14:paraId="758DAC8C" w14:textId="77777777" w:rsidR="006353F9" w:rsidRPr="006353F9" w:rsidRDefault="006353F9" w:rsidP="006353F9"/>
    <w:p w14:paraId="465C93EE" w14:textId="77777777" w:rsidR="006D2F8D" w:rsidRDefault="006D2F8D" w:rsidP="006353F9">
      <w:pPr>
        <w:sectPr w:rsidR="006D2F8D" w:rsidSect="003567B7">
          <w:type w:val="continuous"/>
          <w:pgSz w:w="11900" w:h="16820"/>
          <w:pgMar w:top="3820" w:right="1079" w:bottom="239" w:left="1036" w:header="429" w:footer="708" w:gutter="0"/>
          <w:cols w:space="708"/>
          <w:docGrid w:linePitch="360"/>
        </w:sectPr>
      </w:pPr>
    </w:p>
    <w:p w14:paraId="2A2E7A04" w14:textId="77777777" w:rsidR="006D2F8D" w:rsidRDefault="006D2F8D" w:rsidP="006D2F8D">
      <w:pPr>
        <w:pStyle w:val="Rubrik-MAT"/>
        <w:rPr>
          <w:sz w:val="24"/>
        </w:rPr>
      </w:pPr>
    </w:p>
    <w:p w14:paraId="6223E559" w14:textId="77777777" w:rsidR="006D2F8D" w:rsidRDefault="006D2F8D" w:rsidP="006D2F8D">
      <w:pPr>
        <w:pStyle w:val="Rubrik-MAT"/>
        <w:rPr>
          <w:sz w:val="24"/>
        </w:rPr>
      </w:pPr>
    </w:p>
    <w:p w14:paraId="147EE7E3" w14:textId="540BC225" w:rsidR="006353F9" w:rsidRPr="00F75D24" w:rsidRDefault="006353F9" w:rsidP="006D2F8D">
      <w:pPr>
        <w:pStyle w:val="Rubrik-MAT"/>
        <w:rPr>
          <w:sz w:val="28"/>
          <w:szCs w:val="28"/>
        </w:rPr>
      </w:pPr>
      <w:r w:rsidRPr="00F75D24">
        <w:rPr>
          <w:sz w:val="24"/>
        </w:rPr>
        <w:t>Gnocchi</w:t>
      </w:r>
    </w:p>
    <w:p w14:paraId="6392A6FC" w14:textId="0ED01C64" w:rsidR="006353F9" w:rsidRPr="00F75D24" w:rsidRDefault="006353F9" w:rsidP="006D2F8D">
      <w:pPr>
        <w:pStyle w:val="ingredienser"/>
        <w:tabs>
          <w:tab w:val="clear" w:pos="3840"/>
          <w:tab w:val="left" w:pos="4251"/>
        </w:tabs>
        <w:ind w:right="-286"/>
        <w:rPr>
          <w:sz w:val="22"/>
          <w:szCs w:val="22"/>
        </w:rPr>
      </w:pPr>
      <w:r w:rsidRPr="00F75D24">
        <w:rPr>
          <w:sz w:val="22"/>
          <w:szCs w:val="22"/>
        </w:rPr>
        <w:t xml:space="preserve">kantareller / lingon / grädde </w:t>
      </w:r>
      <w:r>
        <w:rPr>
          <w:sz w:val="22"/>
          <w:szCs w:val="22"/>
        </w:rPr>
        <w:t>kryddpeppar</w:t>
      </w:r>
      <w:r w:rsidRPr="00F75D24">
        <w:rPr>
          <w:sz w:val="22"/>
          <w:szCs w:val="22"/>
        </w:rPr>
        <w:t xml:space="preserve"> </w:t>
      </w:r>
    </w:p>
    <w:p w14:paraId="0C1D023E" w14:textId="5E71C3C5" w:rsidR="006353F9" w:rsidRDefault="006353F9" w:rsidP="006D2F8D">
      <w:pPr>
        <w:pStyle w:val="ingredienser"/>
        <w:tabs>
          <w:tab w:val="clear" w:pos="3840"/>
          <w:tab w:val="left" w:pos="4251"/>
        </w:tabs>
        <w:ind w:right="-286"/>
        <w:rPr>
          <w:sz w:val="18"/>
          <w:szCs w:val="18"/>
        </w:rPr>
      </w:pPr>
      <w:r w:rsidRPr="00F75D24">
        <w:rPr>
          <w:sz w:val="18"/>
          <w:szCs w:val="18"/>
        </w:rPr>
        <w:t>Allergener: laktos / gluten</w:t>
      </w:r>
    </w:p>
    <w:p w14:paraId="24D6F2E1" w14:textId="5F88E6A2" w:rsidR="006D2F8D" w:rsidRDefault="006D2F8D" w:rsidP="006D2F8D">
      <w:pPr>
        <w:pStyle w:val="KATEGORIER"/>
        <w:rPr>
          <w:b w:val="0"/>
          <w:bCs w:val="0"/>
          <w:i/>
          <w:sz w:val="21"/>
          <w:szCs w:val="21"/>
        </w:rPr>
      </w:pPr>
      <w:r w:rsidRPr="006D2F8D">
        <w:rPr>
          <w:b w:val="0"/>
          <w:bCs w:val="0"/>
          <w:i/>
          <w:sz w:val="21"/>
          <w:szCs w:val="21"/>
        </w:rPr>
        <w:t>2</w:t>
      </w:r>
      <w:r>
        <w:rPr>
          <w:b w:val="0"/>
          <w:bCs w:val="0"/>
          <w:i/>
          <w:sz w:val="21"/>
          <w:szCs w:val="21"/>
        </w:rPr>
        <w:t>4</w:t>
      </w:r>
      <w:r w:rsidRPr="006D2F8D">
        <w:rPr>
          <w:b w:val="0"/>
          <w:bCs w:val="0"/>
          <w:i/>
          <w:sz w:val="21"/>
          <w:szCs w:val="21"/>
        </w:rPr>
        <w:t>5.-</w:t>
      </w:r>
    </w:p>
    <w:p w14:paraId="40373E41" w14:textId="77777777" w:rsidR="006D2F8D" w:rsidRDefault="006D2F8D" w:rsidP="006D2F8D">
      <w:pPr>
        <w:pStyle w:val="KATEGORIER"/>
        <w:rPr>
          <w:b w:val="0"/>
          <w:bCs w:val="0"/>
          <w:i/>
          <w:sz w:val="21"/>
          <w:szCs w:val="21"/>
        </w:rPr>
      </w:pPr>
    </w:p>
    <w:p w14:paraId="7390ACEB" w14:textId="77777777" w:rsidR="006D2F8D" w:rsidRDefault="006D2F8D" w:rsidP="006D2F8D">
      <w:pPr>
        <w:pStyle w:val="Rubrik-MAT"/>
        <w:rPr>
          <w:sz w:val="24"/>
        </w:rPr>
      </w:pPr>
    </w:p>
    <w:p w14:paraId="02CB86EF" w14:textId="77777777" w:rsidR="006D2F8D" w:rsidRDefault="006D2F8D" w:rsidP="006D2F8D">
      <w:pPr>
        <w:pStyle w:val="Rubrik-MAT"/>
        <w:rPr>
          <w:sz w:val="24"/>
        </w:rPr>
      </w:pPr>
    </w:p>
    <w:p w14:paraId="1B35FABB" w14:textId="77777777" w:rsidR="006D2F8D" w:rsidRDefault="006D2F8D" w:rsidP="006D2F8D">
      <w:pPr>
        <w:pStyle w:val="Rubrik-MAT"/>
        <w:rPr>
          <w:sz w:val="24"/>
        </w:rPr>
      </w:pPr>
    </w:p>
    <w:p w14:paraId="41E0C65A" w14:textId="77777777" w:rsidR="006D2F8D" w:rsidRDefault="006D2F8D" w:rsidP="006D2F8D">
      <w:pPr>
        <w:pStyle w:val="Rubrik-MAT"/>
        <w:rPr>
          <w:sz w:val="24"/>
        </w:rPr>
      </w:pPr>
    </w:p>
    <w:p w14:paraId="1CA41978" w14:textId="77777777" w:rsidR="006D2F8D" w:rsidRPr="006353F9" w:rsidRDefault="006D2F8D" w:rsidP="006D2F8D">
      <w:pPr>
        <w:pStyle w:val="KATEGORIER"/>
      </w:pPr>
      <w:r>
        <w:t>Lunch</w:t>
      </w:r>
    </w:p>
    <w:p w14:paraId="0A0A7BCF" w14:textId="77777777" w:rsidR="006D2F8D" w:rsidRPr="00B34E1E" w:rsidRDefault="006D2F8D" w:rsidP="006D2F8D">
      <w:pPr>
        <w:pStyle w:val="Rubrik-MAT"/>
        <w:rPr>
          <w:sz w:val="21"/>
          <w:szCs w:val="21"/>
        </w:rPr>
      </w:pPr>
    </w:p>
    <w:p w14:paraId="0EDE934F" w14:textId="58B31634" w:rsidR="006D2F8D" w:rsidRPr="00F75D24" w:rsidRDefault="00B34E1E" w:rsidP="006D2F8D">
      <w:pPr>
        <w:pStyle w:val="Rubrik-MAT"/>
        <w:rPr>
          <w:sz w:val="28"/>
          <w:szCs w:val="28"/>
        </w:rPr>
      </w:pPr>
      <w:r>
        <w:rPr>
          <w:sz w:val="24"/>
        </w:rPr>
        <w:t>Bouillabaisse</w:t>
      </w:r>
    </w:p>
    <w:p w14:paraId="4BC31B6A" w14:textId="77777777" w:rsidR="00B34E1E" w:rsidRDefault="00B34E1E" w:rsidP="006D2F8D">
      <w:pPr>
        <w:pStyle w:val="ingredienser"/>
        <w:tabs>
          <w:tab w:val="clear" w:pos="3840"/>
          <w:tab w:val="left" w:pos="4251"/>
        </w:tabs>
        <w:ind w:right="-286"/>
        <w:rPr>
          <w:sz w:val="22"/>
          <w:szCs w:val="22"/>
        </w:rPr>
      </w:pPr>
      <w:r>
        <w:rPr>
          <w:sz w:val="22"/>
          <w:szCs w:val="22"/>
        </w:rPr>
        <w:t>så</w:t>
      </w:r>
      <w:r w:rsidR="006D2F8D">
        <w:rPr>
          <w:sz w:val="22"/>
          <w:szCs w:val="22"/>
        </w:rPr>
        <w:t xml:space="preserve">s på havskräfta / fänkål </w:t>
      </w:r>
    </w:p>
    <w:p w14:paraId="4E4BECD7" w14:textId="16FF9F5B" w:rsidR="006D2F8D" w:rsidRDefault="006D2F8D" w:rsidP="006D2F8D">
      <w:pPr>
        <w:pStyle w:val="ingredienser"/>
        <w:tabs>
          <w:tab w:val="clear" w:pos="3840"/>
          <w:tab w:val="left" w:pos="4251"/>
        </w:tabs>
        <w:ind w:right="-286"/>
        <w:rPr>
          <w:sz w:val="22"/>
          <w:szCs w:val="22"/>
        </w:rPr>
      </w:pPr>
      <w:r>
        <w:rPr>
          <w:sz w:val="22"/>
          <w:szCs w:val="22"/>
        </w:rPr>
        <w:t>aioli /</w:t>
      </w:r>
      <w:r w:rsidR="00B34E1E">
        <w:rPr>
          <w:sz w:val="22"/>
          <w:szCs w:val="22"/>
        </w:rPr>
        <w:t xml:space="preserve"> </w:t>
      </w:r>
      <w:r>
        <w:rPr>
          <w:sz w:val="22"/>
          <w:szCs w:val="22"/>
        </w:rPr>
        <w:t>potatis</w:t>
      </w:r>
      <w:r w:rsidR="00B34E1E">
        <w:rPr>
          <w:sz w:val="22"/>
          <w:szCs w:val="22"/>
        </w:rPr>
        <w:t xml:space="preserve"> </w:t>
      </w:r>
    </w:p>
    <w:p w14:paraId="46995C4D" w14:textId="4D7038BA" w:rsidR="006D2F8D" w:rsidRDefault="006D2F8D" w:rsidP="006D2F8D">
      <w:pPr>
        <w:pStyle w:val="ingredienser"/>
        <w:tabs>
          <w:tab w:val="clear" w:pos="3840"/>
          <w:tab w:val="left" w:pos="4251"/>
        </w:tabs>
        <w:ind w:right="-286"/>
        <w:rPr>
          <w:sz w:val="18"/>
          <w:szCs w:val="18"/>
        </w:rPr>
      </w:pPr>
      <w:r w:rsidRPr="00F75D24">
        <w:rPr>
          <w:sz w:val="18"/>
          <w:szCs w:val="18"/>
        </w:rPr>
        <w:t>Allergener: laktos / gluten</w:t>
      </w:r>
    </w:p>
    <w:p w14:paraId="0476C88C" w14:textId="5C146180" w:rsidR="006D2F8D" w:rsidRDefault="006D2F8D" w:rsidP="006D2F8D">
      <w:pPr>
        <w:pStyle w:val="KATEGORIER"/>
        <w:rPr>
          <w:b w:val="0"/>
          <w:bCs w:val="0"/>
          <w:i/>
          <w:sz w:val="21"/>
          <w:szCs w:val="21"/>
        </w:rPr>
      </w:pPr>
      <w:r w:rsidRPr="006D2F8D">
        <w:rPr>
          <w:b w:val="0"/>
          <w:bCs w:val="0"/>
          <w:i/>
          <w:sz w:val="21"/>
          <w:szCs w:val="21"/>
        </w:rPr>
        <w:t>2</w:t>
      </w:r>
      <w:r>
        <w:rPr>
          <w:b w:val="0"/>
          <w:bCs w:val="0"/>
          <w:i/>
          <w:sz w:val="21"/>
          <w:szCs w:val="21"/>
        </w:rPr>
        <w:t>5</w:t>
      </w:r>
      <w:r w:rsidRPr="006D2F8D">
        <w:rPr>
          <w:b w:val="0"/>
          <w:bCs w:val="0"/>
          <w:i/>
          <w:sz w:val="21"/>
          <w:szCs w:val="21"/>
        </w:rPr>
        <w:t>5.-</w:t>
      </w:r>
    </w:p>
    <w:p w14:paraId="6F6CD68C" w14:textId="77777777" w:rsidR="006D2F8D" w:rsidRDefault="006D2F8D" w:rsidP="006D2F8D">
      <w:pPr>
        <w:pStyle w:val="KATEGORIER"/>
        <w:rPr>
          <w:b w:val="0"/>
          <w:bCs w:val="0"/>
          <w:i/>
          <w:sz w:val="21"/>
          <w:szCs w:val="21"/>
        </w:rPr>
      </w:pPr>
    </w:p>
    <w:p w14:paraId="01C53071" w14:textId="77777777" w:rsidR="006D2F8D" w:rsidRDefault="006D2F8D" w:rsidP="006D2F8D">
      <w:pPr>
        <w:pStyle w:val="KATEGORIER"/>
        <w:rPr>
          <w:b w:val="0"/>
          <w:bCs w:val="0"/>
          <w:i/>
          <w:sz w:val="21"/>
          <w:szCs w:val="21"/>
        </w:rPr>
      </w:pPr>
    </w:p>
    <w:p w14:paraId="30A95349" w14:textId="77777777" w:rsidR="006D2F8D" w:rsidRDefault="006D2F8D" w:rsidP="006D2F8D">
      <w:pPr>
        <w:pStyle w:val="KATEGORIER"/>
        <w:rPr>
          <w:b w:val="0"/>
          <w:bCs w:val="0"/>
          <w:i/>
          <w:sz w:val="21"/>
          <w:szCs w:val="21"/>
        </w:rPr>
      </w:pPr>
    </w:p>
    <w:p w14:paraId="1D16FD90" w14:textId="77777777" w:rsidR="006D2F8D" w:rsidRDefault="006D2F8D" w:rsidP="006D2F8D">
      <w:pPr>
        <w:pStyle w:val="KATEGORIER"/>
        <w:rPr>
          <w:b w:val="0"/>
          <w:bCs w:val="0"/>
          <w:i/>
          <w:sz w:val="21"/>
          <w:szCs w:val="21"/>
        </w:rPr>
      </w:pPr>
    </w:p>
    <w:p w14:paraId="24B5D0BD" w14:textId="77777777" w:rsidR="006D2F8D" w:rsidRDefault="006D2F8D" w:rsidP="006D2F8D">
      <w:pPr>
        <w:pStyle w:val="KATEGORIER"/>
        <w:rPr>
          <w:b w:val="0"/>
          <w:bCs w:val="0"/>
          <w:i/>
          <w:sz w:val="21"/>
          <w:szCs w:val="21"/>
        </w:rPr>
      </w:pPr>
    </w:p>
    <w:p w14:paraId="522F94B5" w14:textId="77777777" w:rsidR="006D2F8D" w:rsidRDefault="006D2F8D" w:rsidP="006D2F8D">
      <w:pPr>
        <w:pStyle w:val="KATEGORIER"/>
        <w:rPr>
          <w:b w:val="0"/>
          <w:bCs w:val="0"/>
          <w:i/>
          <w:sz w:val="21"/>
          <w:szCs w:val="21"/>
        </w:rPr>
      </w:pPr>
    </w:p>
    <w:p w14:paraId="6B1FF8DF" w14:textId="77777777" w:rsidR="006D2F8D" w:rsidRPr="00B34E1E" w:rsidRDefault="006D2F8D" w:rsidP="00B34E1E">
      <w:pPr>
        <w:pStyle w:val="KATEGORIER"/>
        <w:jc w:val="left"/>
        <w:rPr>
          <w:b w:val="0"/>
          <w:bCs w:val="0"/>
          <w:i/>
          <w:sz w:val="23"/>
          <w:szCs w:val="22"/>
        </w:rPr>
      </w:pPr>
    </w:p>
    <w:p w14:paraId="3EA46BD7" w14:textId="1D979E82" w:rsidR="006D2F8D" w:rsidRPr="00F75D24" w:rsidRDefault="006D2F8D" w:rsidP="006D2F8D">
      <w:pPr>
        <w:pStyle w:val="Rubrik-MAT"/>
        <w:rPr>
          <w:sz w:val="28"/>
          <w:szCs w:val="28"/>
        </w:rPr>
      </w:pPr>
      <w:r>
        <w:rPr>
          <w:sz w:val="24"/>
        </w:rPr>
        <w:t>kalops</w:t>
      </w:r>
    </w:p>
    <w:p w14:paraId="44C9DB11" w14:textId="46311B8F" w:rsidR="006D2F8D" w:rsidRPr="00F75D24" w:rsidRDefault="00B34E1E" w:rsidP="006D2F8D">
      <w:pPr>
        <w:pStyle w:val="ingredienser"/>
        <w:tabs>
          <w:tab w:val="clear" w:pos="3840"/>
          <w:tab w:val="left" w:pos="4251"/>
        </w:tabs>
        <w:ind w:right="-286"/>
        <w:rPr>
          <w:sz w:val="22"/>
          <w:szCs w:val="22"/>
        </w:rPr>
      </w:pPr>
      <w:r>
        <w:rPr>
          <w:sz w:val="22"/>
          <w:szCs w:val="22"/>
        </w:rPr>
        <w:t>p</w:t>
      </w:r>
      <w:r w:rsidR="006D2F8D">
        <w:rPr>
          <w:sz w:val="22"/>
          <w:szCs w:val="22"/>
        </w:rPr>
        <w:t>otatis / inlagda rödbetor</w:t>
      </w:r>
    </w:p>
    <w:p w14:paraId="0EE5EB5A" w14:textId="653D2171" w:rsidR="006D2F8D" w:rsidRDefault="006D2F8D" w:rsidP="006D2F8D">
      <w:pPr>
        <w:pStyle w:val="ingredienser"/>
        <w:tabs>
          <w:tab w:val="clear" w:pos="3840"/>
          <w:tab w:val="left" w:pos="4251"/>
        </w:tabs>
        <w:ind w:right="-286"/>
        <w:rPr>
          <w:sz w:val="18"/>
          <w:szCs w:val="18"/>
        </w:rPr>
      </w:pPr>
      <w:r w:rsidRPr="00F75D24">
        <w:rPr>
          <w:sz w:val="18"/>
          <w:szCs w:val="18"/>
        </w:rPr>
        <w:t>Allergener: laktos / gluten</w:t>
      </w:r>
    </w:p>
    <w:p w14:paraId="25829CCF" w14:textId="344F0FDE" w:rsidR="006D2F8D" w:rsidRDefault="006D2F8D" w:rsidP="006D2F8D">
      <w:pPr>
        <w:pStyle w:val="KATEGORIER"/>
        <w:rPr>
          <w:b w:val="0"/>
          <w:bCs w:val="0"/>
          <w:i/>
          <w:sz w:val="21"/>
          <w:szCs w:val="21"/>
        </w:rPr>
      </w:pPr>
      <w:r w:rsidRPr="006D2F8D">
        <w:rPr>
          <w:b w:val="0"/>
          <w:bCs w:val="0"/>
          <w:i/>
          <w:sz w:val="21"/>
          <w:szCs w:val="21"/>
        </w:rPr>
        <w:t>2</w:t>
      </w:r>
      <w:r>
        <w:rPr>
          <w:b w:val="0"/>
          <w:bCs w:val="0"/>
          <w:i/>
          <w:sz w:val="21"/>
          <w:szCs w:val="21"/>
        </w:rPr>
        <w:t>5</w:t>
      </w:r>
      <w:r w:rsidRPr="006D2F8D">
        <w:rPr>
          <w:b w:val="0"/>
          <w:bCs w:val="0"/>
          <w:i/>
          <w:sz w:val="21"/>
          <w:szCs w:val="21"/>
        </w:rPr>
        <w:t>5.-</w:t>
      </w:r>
    </w:p>
    <w:p w14:paraId="1EC6851F" w14:textId="77777777" w:rsidR="006D2F8D" w:rsidRDefault="006D2F8D" w:rsidP="006D2F8D">
      <w:pPr>
        <w:pStyle w:val="KATEGORIER"/>
        <w:rPr>
          <w:b w:val="0"/>
          <w:bCs w:val="0"/>
          <w:i/>
          <w:sz w:val="21"/>
          <w:szCs w:val="21"/>
        </w:rPr>
      </w:pPr>
    </w:p>
    <w:p w14:paraId="181D7F2C" w14:textId="77777777" w:rsidR="006D2F8D" w:rsidRDefault="006D2F8D" w:rsidP="006D2F8D">
      <w:pPr>
        <w:pStyle w:val="KATEGORIER"/>
        <w:rPr>
          <w:b w:val="0"/>
          <w:bCs w:val="0"/>
          <w:i/>
          <w:sz w:val="21"/>
          <w:szCs w:val="21"/>
        </w:rPr>
      </w:pPr>
    </w:p>
    <w:p w14:paraId="3D3A402D" w14:textId="77777777" w:rsidR="006D2F8D" w:rsidRDefault="006D2F8D" w:rsidP="006353F9">
      <w:pPr>
        <w:pStyle w:val="ingredienser"/>
        <w:tabs>
          <w:tab w:val="clear" w:pos="3840"/>
          <w:tab w:val="left" w:pos="4251"/>
        </w:tabs>
        <w:ind w:right="-286"/>
        <w:rPr>
          <w:sz w:val="18"/>
          <w:szCs w:val="18"/>
        </w:rPr>
      </w:pPr>
    </w:p>
    <w:p w14:paraId="2BE15094" w14:textId="77777777" w:rsidR="006D2F8D" w:rsidRPr="00F75D24" w:rsidRDefault="006D2F8D" w:rsidP="006353F9">
      <w:pPr>
        <w:pStyle w:val="ingredienser"/>
        <w:tabs>
          <w:tab w:val="clear" w:pos="3840"/>
          <w:tab w:val="left" w:pos="4251"/>
        </w:tabs>
        <w:ind w:right="-286"/>
        <w:rPr>
          <w:sz w:val="18"/>
          <w:szCs w:val="18"/>
        </w:rPr>
      </w:pPr>
    </w:p>
    <w:p w14:paraId="573DE411" w14:textId="77777777" w:rsidR="006353F9" w:rsidRDefault="006353F9" w:rsidP="006353F9"/>
    <w:p w14:paraId="68A3D977" w14:textId="77777777" w:rsidR="006D2F8D" w:rsidRDefault="006D2F8D" w:rsidP="006353F9">
      <w:pPr>
        <w:jc w:val="center"/>
        <w:sectPr w:rsidR="006D2F8D" w:rsidSect="006D2F8D">
          <w:type w:val="continuous"/>
          <w:pgSz w:w="11900" w:h="16820"/>
          <w:pgMar w:top="3820" w:right="1079" w:bottom="239" w:left="1036" w:header="429" w:footer="708" w:gutter="0"/>
          <w:cols w:num="3" w:space="709"/>
          <w:docGrid w:linePitch="360"/>
        </w:sectPr>
      </w:pPr>
    </w:p>
    <w:p w14:paraId="064536AA" w14:textId="77777777" w:rsidR="006353F9" w:rsidRPr="006353F9" w:rsidRDefault="006353F9" w:rsidP="006353F9">
      <w:pPr>
        <w:jc w:val="center"/>
      </w:pPr>
    </w:p>
    <w:sectPr w:rsidR="006353F9" w:rsidRPr="006353F9" w:rsidSect="006D2F8D">
      <w:type w:val="continuous"/>
      <w:pgSz w:w="11900" w:h="16820"/>
      <w:pgMar w:top="3820" w:right="1079" w:bottom="239" w:left="1036" w:header="429" w:footer="708" w:gutter="0"/>
      <w:cols w:num="3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81484" w14:textId="77777777" w:rsidR="00F35F34" w:rsidRDefault="00F35F34" w:rsidP="007969A0">
      <w:r>
        <w:separator/>
      </w:r>
    </w:p>
  </w:endnote>
  <w:endnote w:type="continuationSeparator" w:id="0">
    <w:p w14:paraId="1EA56633" w14:textId="77777777" w:rsidR="00F35F34" w:rsidRDefault="00F35F34" w:rsidP="00796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bin">
    <w:altName w:val="Cambria"/>
    <w:panose1 w:val="020B0604020202020204"/>
    <w:charset w:val="00"/>
    <w:family w:val="auto"/>
    <w:pitch w:val="variable"/>
    <w:sig w:usb0="8000002F" w:usb1="0000000B" w:usb2="00000000" w:usb3="00000000" w:csb0="00000001" w:csb1="00000000"/>
  </w:font>
  <w:font w:name="Cabin Medium">
    <w:altName w:val="Calibri"/>
    <w:panose1 w:val="020B0604020202020204"/>
    <w:charset w:val="00"/>
    <w:family w:val="auto"/>
    <w:pitch w:val="variable"/>
    <w:sig w:usb0="8000002F" w:usb1="0000000B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BDB6" w14:textId="77777777" w:rsidR="007C4ADF" w:rsidRPr="00900B3A" w:rsidRDefault="007C4ADF" w:rsidP="00900B3A">
    <w:pPr>
      <w:pStyle w:val="Sidfot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E34A9" w14:textId="77777777" w:rsidR="00F35F34" w:rsidRDefault="00F35F34" w:rsidP="007969A0">
      <w:r>
        <w:separator/>
      </w:r>
    </w:p>
  </w:footnote>
  <w:footnote w:type="continuationSeparator" w:id="0">
    <w:p w14:paraId="6565CDBD" w14:textId="77777777" w:rsidR="00F35F34" w:rsidRDefault="00F35F34" w:rsidP="00796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B7AA3" w14:textId="04ADE21C" w:rsidR="00593C8D" w:rsidRDefault="0086102C" w:rsidP="00A51121">
    <w:pPr>
      <w:pStyle w:val="Sidhuvud"/>
      <w:pBdr>
        <w:bottom w:val="single" w:sz="4" w:space="1" w:color="auto"/>
      </w:pBdr>
      <w:jc w:val="center"/>
    </w:pPr>
    <w:r>
      <w:rPr>
        <w:noProof/>
        <w:lang w:val="en-US"/>
      </w:rPr>
      <w:drawing>
        <wp:inline distT="0" distB="0" distL="0" distR="0" wp14:anchorId="1DC7EDF8" wp14:editId="39C8F63F">
          <wp:extent cx="2196465" cy="1939290"/>
          <wp:effectExtent l="0" t="0" r="0" b="0"/>
          <wp:docPr id="496987625" name="Bildobjekt 496987625" descr="/Users/Ellinor/Downloads/Lotstornet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Ellinor/Downloads/Lotstornet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576" t="-11153" r="-9576" b="-11153"/>
                  <a:stretch/>
                </pic:blipFill>
                <pic:spPr bwMode="auto">
                  <a:xfrm>
                    <a:off x="0" y="0"/>
                    <a:ext cx="2239120" cy="19769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92AC81" w14:textId="77777777" w:rsidR="00A17B25" w:rsidRPr="00A17B25" w:rsidRDefault="00A17B25" w:rsidP="00FB1737">
    <w:pPr>
      <w:pStyle w:val="Sidhuvud"/>
      <w:pBdr>
        <w:bottom w:val="single" w:sz="4" w:space="1" w:color="auto"/>
      </w:pBdr>
      <w:jc w:val="center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3AB"/>
    <w:rsid w:val="00003FB3"/>
    <w:rsid w:val="0002218C"/>
    <w:rsid w:val="0002398B"/>
    <w:rsid w:val="00030382"/>
    <w:rsid w:val="00077571"/>
    <w:rsid w:val="00083447"/>
    <w:rsid w:val="00085EA3"/>
    <w:rsid w:val="000926EE"/>
    <w:rsid w:val="000C4EA6"/>
    <w:rsid w:val="000D1218"/>
    <w:rsid w:val="000D2847"/>
    <w:rsid w:val="000F0F45"/>
    <w:rsid w:val="000F164E"/>
    <w:rsid w:val="00102B04"/>
    <w:rsid w:val="001055E9"/>
    <w:rsid w:val="00105B10"/>
    <w:rsid w:val="00112113"/>
    <w:rsid w:val="001201B1"/>
    <w:rsid w:val="00140B60"/>
    <w:rsid w:val="00156540"/>
    <w:rsid w:val="00156684"/>
    <w:rsid w:val="0018595A"/>
    <w:rsid w:val="0019574D"/>
    <w:rsid w:val="00197EF9"/>
    <w:rsid w:val="001A21B5"/>
    <w:rsid w:val="001C281A"/>
    <w:rsid w:val="001D2568"/>
    <w:rsid w:val="001D2B03"/>
    <w:rsid w:val="001D59C6"/>
    <w:rsid w:val="002219B8"/>
    <w:rsid w:val="00230E00"/>
    <w:rsid w:val="00244DE8"/>
    <w:rsid w:val="00265670"/>
    <w:rsid w:val="00271C0D"/>
    <w:rsid w:val="00272685"/>
    <w:rsid w:val="00296BCF"/>
    <w:rsid w:val="002A12DE"/>
    <w:rsid w:val="002B1AC7"/>
    <w:rsid w:val="002C4C6A"/>
    <w:rsid w:val="002C55EE"/>
    <w:rsid w:val="002C662E"/>
    <w:rsid w:val="002C6750"/>
    <w:rsid w:val="002C7458"/>
    <w:rsid w:val="002F0CBF"/>
    <w:rsid w:val="00320BD8"/>
    <w:rsid w:val="00321945"/>
    <w:rsid w:val="00322B20"/>
    <w:rsid w:val="003361DF"/>
    <w:rsid w:val="00341ECF"/>
    <w:rsid w:val="00341FCA"/>
    <w:rsid w:val="003567B7"/>
    <w:rsid w:val="00391055"/>
    <w:rsid w:val="003B62FD"/>
    <w:rsid w:val="003C283E"/>
    <w:rsid w:val="003D789C"/>
    <w:rsid w:val="003F3C71"/>
    <w:rsid w:val="00424168"/>
    <w:rsid w:val="00430FAC"/>
    <w:rsid w:val="00440EAF"/>
    <w:rsid w:val="00451293"/>
    <w:rsid w:val="004649D7"/>
    <w:rsid w:val="00482A6A"/>
    <w:rsid w:val="00482BE3"/>
    <w:rsid w:val="00482F20"/>
    <w:rsid w:val="004939B6"/>
    <w:rsid w:val="004A25FB"/>
    <w:rsid w:val="004B4292"/>
    <w:rsid w:val="004D1DE9"/>
    <w:rsid w:val="004D5794"/>
    <w:rsid w:val="004E59EE"/>
    <w:rsid w:val="00505AF6"/>
    <w:rsid w:val="00512A1D"/>
    <w:rsid w:val="00524587"/>
    <w:rsid w:val="00525583"/>
    <w:rsid w:val="00543754"/>
    <w:rsid w:val="00566FC9"/>
    <w:rsid w:val="005860B7"/>
    <w:rsid w:val="00586A76"/>
    <w:rsid w:val="00592A17"/>
    <w:rsid w:val="00593C8D"/>
    <w:rsid w:val="00595285"/>
    <w:rsid w:val="00595444"/>
    <w:rsid w:val="005D6251"/>
    <w:rsid w:val="005D6CC8"/>
    <w:rsid w:val="005E3442"/>
    <w:rsid w:val="005E4A39"/>
    <w:rsid w:val="006015BA"/>
    <w:rsid w:val="00614ECD"/>
    <w:rsid w:val="00616DB0"/>
    <w:rsid w:val="00630D53"/>
    <w:rsid w:val="006353F9"/>
    <w:rsid w:val="006415F1"/>
    <w:rsid w:val="00672C05"/>
    <w:rsid w:val="006A49FB"/>
    <w:rsid w:val="006A669A"/>
    <w:rsid w:val="006C6EFA"/>
    <w:rsid w:val="006D0126"/>
    <w:rsid w:val="006D2F8D"/>
    <w:rsid w:val="006D39D7"/>
    <w:rsid w:val="006D73D7"/>
    <w:rsid w:val="006E0DE5"/>
    <w:rsid w:val="006F58F4"/>
    <w:rsid w:val="00711B6A"/>
    <w:rsid w:val="00720D6F"/>
    <w:rsid w:val="00737F37"/>
    <w:rsid w:val="0074533A"/>
    <w:rsid w:val="00757BE9"/>
    <w:rsid w:val="0076276E"/>
    <w:rsid w:val="00762A49"/>
    <w:rsid w:val="00763EAF"/>
    <w:rsid w:val="00766519"/>
    <w:rsid w:val="00777A1A"/>
    <w:rsid w:val="00782738"/>
    <w:rsid w:val="007969A0"/>
    <w:rsid w:val="007A144B"/>
    <w:rsid w:val="007C4ADF"/>
    <w:rsid w:val="007D7FE6"/>
    <w:rsid w:val="007E0B28"/>
    <w:rsid w:val="007F718C"/>
    <w:rsid w:val="008072AA"/>
    <w:rsid w:val="00820032"/>
    <w:rsid w:val="00833ABC"/>
    <w:rsid w:val="0086102C"/>
    <w:rsid w:val="00873689"/>
    <w:rsid w:val="00875574"/>
    <w:rsid w:val="008D3A1C"/>
    <w:rsid w:val="008E1B24"/>
    <w:rsid w:val="00900B3A"/>
    <w:rsid w:val="00917C18"/>
    <w:rsid w:val="00922F54"/>
    <w:rsid w:val="00932342"/>
    <w:rsid w:val="00942DE4"/>
    <w:rsid w:val="00966660"/>
    <w:rsid w:val="0096799C"/>
    <w:rsid w:val="00984F4B"/>
    <w:rsid w:val="009C3EF2"/>
    <w:rsid w:val="009D3E7A"/>
    <w:rsid w:val="009D73AB"/>
    <w:rsid w:val="00A0061F"/>
    <w:rsid w:val="00A17B25"/>
    <w:rsid w:val="00A17B92"/>
    <w:rsid w:val="00A22508"/>
    <w:rsid w:val="00A300BE"/>
    <w:rsid w:val="00A311DB"/>
    <w:rsid w:val="00A46CD9"/>
    <w:rsid w:val="00A51121"/>
    <w:rsid w:val="00A67390"/>
    <w:rsid w:val="00A71B40"/>
    <w:rsid w:val="00A732FA"/>
    <w:rsid w:val="00A95B25"/>
    <w:rsid w:val="00AA064A"/>
    <w:rsid w:val="00AD3D95"/>
    <w:rsid w:val="00AF10A5"/>
    <w:rsid w:val="00AF350F"/>
    <w:rsid w:val="00AF36FA"/>
    <w:rsid w:val="00AF3D72"/>
    <w:rsid w:val="00AF4744"/>
    <w:rsid w:val="00AF6B01"/>
    <w:rsid w:val="00B0717D"/>
    <w:rsid w:val="00B1302C"/>
    <w:rsid w:val="00B1698C"/>
    <w:rsid w:val="00B20100"/>
    <w:rsid w:val="00B23CAD"/>
    <w:rsid w:val="00B33D45"/>
    <w:rsid w:val="00B33FD2"/>
    <w:rsid w:val="00B34E1E"/>
    <w:rsid w:val="00B40860"/>
    <w:rsid w:val="00B54B4D"/>
    <w:rsid w:val="00B54C9C"/>
    <w:rsid w:val="00B57E22"/>
    <w:rsid w:val="00B6586D"/>
    <w:rsid w:val="00B65AC9"/>
    <w:rsid w:val="00B6665E"/>
    <w:rsid w:val="00B676CA"/>
    <w:rsid w:val="00B8535D"/>
    <w:rsid w:val="00BA083E"/>
    <w:rsid w:val="00BA20FA"/>
    <w:rsid w:val="00BB0CCB"/>
    <w:rsid w:val="00C0381F"/>
    <w:rsid w:val="00C24288"/>
    <w:rsid w:val="00C268EC"/>
    <w:rsid w:val="00C44E9E"/>
    <w:rsid w:val="00C70B29"/>
    <w:rsid w:val="00C7204B"/>
    <w:rsid w:val="00C76CD3"/>
    <w:rsid w:val="00C80D87"/>
    <w:rsid w:val="00C836B8"/>
    <w:rsid w:val="00CA52D1"/>
    <w:rsid w:val="00CB0E75"/>
    <w:rsid w:val="00CB7FC6"/>
    <w:rsid w:val="00CD2FF4"/>
    <w:rsid w:val="00CE0213"/>
    <w:rsid w:val="00D11665"/>
    <w:rsid w:val="00D20DD8"/>
    <w:rsid w:val="00D215A1"/>
    <w:rsid w:val="00D21B5D"/>
    <w:rsid w:val="00D2232F"/>
    <w:rsid w:val="00D413FA"/>
    <w:rsid w:val="00D56385"/>
    <w:rsid w:val="00D56C02"/>
    <w:rsid w:val="00D708B2"/>
    <w:rsid w:val="00D81C4A"/>
    <w:rsid w:val="00DB1A27"/>
    <w:rsid w:val="00DB50CD"/>
    <w:rsid w:val="00DF55B9"/>
    <w:rsid w:val="00DF7301"/>
    <w:rsid w:val="00E14B8C"/>
    <w:rsid w:val="00E21335"/>
    <w:rsid w:val="00E34915"/>
    <w:rsid w:val="00E533A2"/>
    <w:rsid w:val="00E677F7"/>
    <w:rsid w:val="00EA3B52"/>
    <w:rsid w:val="00EA3FD8"/>
    <w:rsid w:val="00EA5B83"/>
    <w:rsid w:val="00EB199D"/>
    <w:rsid w:val="00EC759A"/>
    <w:rsid w:val="00EF45EA"/>
    <w:rsid w:val="00F007C9"/>
    <w:rsid w:val="00F06332"/>
    <w:rsid w:val="00F07121"/>
    <w:rsid w:val="00F234EB"/>
    <w:rsid w:val="00F25B28"/>
    <w:rsid w:val="00F268DC"/>
    <w:rsid w:val="00F32845"/>
    <w:rsid w:val="00F35F34"/>
    <w:rsid w:val="00F40695"/>
    <w:rsid w:val="00F431B5"/>
    <w:rsid w:val="00F5109F"/>
    <w:rsid w:val="00F54866"/>
    <w:rsid w:val="00F61424"/>
    <w:rsid w:val="00F73666"/>
    <w:rsid w:val="00F75D24"/>
    <w:rsid w:val="00F77569"/>
    <w:rsid w:val="00F80320"/>
    <w:rsid w:val="00F84351"/>
    <w:rsid w:val="00F90755"/>
    <w:rsid w:val="00FA3B33"/>
    <w:rsid w:val="00FB1737"/>
    <w:rsid w:val="00FB4462"/>
    <w:rsid w:val="00FB4B4F"/>
    <w:rsid w:val="00FB6ABA"/>
    <w:rsid w:val="00FC57C5"/>
    <w:rsid w:val="00FE7B63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C8504A"/>
  <w14:defaultImageDpi w14:val="32767"/>
  <w15:docId w15:val="{25B51BA9-8876-8245-A2CF-FCF21C904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969A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69A0"/>
  </w:style>
  <w:style w:type="paragraph" w:styleId="Sidfot">
    <w:name w:val="footer"/>
    <w:basedOn w:val="Normal"/>
    <w:link w:val="SidfotChar"/>
    <w:uiPriority w:val="99"/>
    <w:unhideWhenUsed/>
    <w:rsid w:val="007969A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969A0"/>
  </w:style>
  <w:style w:type="paragraph" w:customStyle="1" w:styleId="MENU">
    <w:name w:val="* MENU"/>
    <w:basedOn w:val="Normal"/>
    <w:qFormat/>
    <w:rsid w:val="004E59EE"/>
    <w:pPr>
      <w:tabs>
        <w:tab w:val="left" w:pos="3840"/>
      </w:tabs>
      <w:jc w:val="center"/>
    </w:pPr>
    <w:rPr>
      <w:rFonts w:ascii="Cabin" w:hAnsi="Cabin"/>
      <w:caps/>
      <w:sz w:val="40"/>
      <w:szCs w:val="44"/>
    </w:rPr>
  </w:style>
  <w:style w:type="paragraph" w:customStyle="1" w:styleId="Rubrik-MAT">
    <w:name w:val="* Rubrik - MAT"/>
    <w:basedOn w:val="Normal"/>
    <w:qFormat/>
    <w:rsid w:val="00D215A1"/>
    <w:pPr>
      <w:tabs>
        <w:tab w:val="left" w:pos="3840"/>
      </w:tabs>
      <w:jc w:val="center"/>
    </w:pPr>
    <w:rPr>
      <w:rFonts w:ascii="Cabin Medium" w:hAnsi="Cabin Medium"/>
      <w:caps/>
      <w:sz w:val="26"/>
    </w:rPr>
  </w:style>
  <w:style w:type="paragraph" w:customStyle="1" w:styleId="KATEGORIER">
    <w:name w:val="* KATEGORIER"/>
    <w:basedOn w:val="Normal"/>
    <w:qFormat/>
    <w:rsid w:val="005E4A39"/>
    <w:pPr>
      <w:tabs>
        <w:tab w:val="left" w:pos="3840"/>
      </w:tabs>
      <w:jc w:val="center"/>
    </w:pPr>
    <w:rPr>
      <w:rFonts w:ascii="Cabin" w:hAnsi="Cabin"/>
      <w:b/>
      <w:bCs/>
      <w:caps/>
      <w:sz w:val="30"/>
      <w:szCs w:val="30"/>
    </w:rPr>
  </w:style>
  <w:style w:type="paragraph" w:customStyle="1" w:styleId="ingredienser">
    <w:name w:val="* ingredienser"/>
    <w:basedOn w:val="Normal"/>
    <w:qFormat/>
    <w:rsid w:val="00A300BE"/>
    <w:pPr>
      <w:tabs>
        <w:tab w:val="left" w:pos="3840"/>
      </w:tabs>
      <w:jc w:val="center"/>
    </w:pPr>
    <w:rPr>
      <w:rFonts w:ascii="Cabin Medium" w:hAnsi="Cabin Medium"/>
    </w:rPr>
  </w:style>
  <w:style w:type="paragraph" w:customStyle="1" w:styleId="PRIS">
    <w:name w:val="* PRIS"/>
    <w:qFormat/>
    <w:rsid w:val="004E59EE"/>
    <w:pPr>
      <w:tabs>
        <w:tab w:val="left" w:pos="3840"/>
      </w:tabs>
      <w:jc w:val="center"/>
    </w:pPr>
    <w:rPr>
      <w:rFonts w:ascii="Cabin" w:hAnsi="Cabin"/>
      <w:i/>
      <w:caps/>
      <w:sz w:val="22"/>
      <w:szCs w:val="2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D73AB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D73A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akesvedtilja:Library:Containers:com.apple.mail:Data:Library:Mail%20Downloads:ECD253B8-B5F5-480E-A383-2FBB28DFD04C:Lotstornet-Menu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A3D04E-4BA4-FC4F-B806-FE3281C37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Macintosh%20HD:Users:akesvedtilja:Library:Containers:com.apple.mail:Data:Library:Mail%20Downloads:ECD253B8-B5F5-480E-A383-2FBB28DFD04C:Lotstornet-Menu.dotx</Template>
  <TotalTime>6</TotalTime>
  <Pages>1</Pages>
  <Words>205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Gaudium Moves Ab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Åke Svedtilja</dc:creator>
  <cp:keywords/>
  <dc:description/>
  <cp:lastModifiedBy>Åke Svedtilja</cp:lastModifiedBy>
  <cp:revision>2</cp:revision>
  <cp:lastPrinted>2026-08-04T08:21:00Z</cp:lastPrinted>
  <dcterms:created xsi:type="dcterms:W3CDTF">2026-09-01T12:57:00Z</dcterms:created>
  <dcterms:modified xsi:type="dcterms:W3CDTF">2026-09-01T12:57:00Z</dcterms:modified>
</cp:coreProperties>
</file>